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652" w:rsidRDefault="005603C8" w:rsidP="002A7968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A686E04" wp14:editId="13518060">
                <wp:simplePos x="0" y="0"/>
                <wp:positionH relativeFrom="page">
                  <wp:posOffset>319489</wp:posOffset>
                </wp:positionH>
                <wp:positionV relativeFrom="page">
                  <wp:posOffset>771182</wp:posOffset>
                </wp:positionV>
                <wp:extent cx="2588964" cy="771180"/>
                <wp:effectExtent l="0" t="0" r="20955" b="1016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8964" cy="771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E8F" w:rsidRDefault="00D2622E" w:rsidP="003E3E8F">
                            <w:pPr>
                              <w:pStyle w:val="BodyText"/>
                              <w:spacing w:after="0" w:line="240" w:lineRule="auto"/>
                            </w:pPr>
                            <w:r>
                              <w:t xml:space="preserve">For any of the items below go to </w:t>
                            </w:r>
                            <w:r w:rsidR="003E3E8F">
                              <w:t xml:space="preserve"> </w:t>
                            </w:r>
                            <w:hyperlink r:id="rId8" w:history="1">
                              <w:r w:rsidR="00567743" w:rsidRPr="00991309">
                                <w:rPr>
                                  <w:rStyle w:val="Hyperlink"/>
                                </w:rPr>
                                <w:t>www.facebook.com/arcofsanjoaquin</w:t>
                              </w:r>
                            </w:hyperlink>
                            <w:r w:rsidR="00567743">
                              <w:t xml:space="preserve"> </w:t>
                            </w:r>
                          </w:p>
                          <w:p w:rsidR="00D2622E" w:rsidRPr="005603C8" w:rsidRDefault="00D2622E" w:rsidP="003E3E8F">
                            <w:pPr>
                              <w:pStyle w:val="BodyText"/>
                              <w:spacing w:after="0" w:line="240" w:lineRule="auto"/>
                            </w:pPr>
                            <w:proofErr w:type="gramStart"/>
                            <w:r>
                              <w:t>and</w:t>
                            </w:r>
                            <w:proofErr w:type="gramEnd"/>
                            <w:r>
                              <w:t xml:space="preserve"> click on </w:t>
                            </w:r>
                            <w:r w:rsidRPr="00D2622E">
                              <w:rPr>
                                <w:b/>
                              </w:rPr>
                              <w:t>Join My List</w:t>
                            </w:r>
                            <w:r w:rsidR="005603C8">
                              <w:rPr>
                                <w:b/>
                              </w:rPr>
                              <w:t xml:space="preserve"> </w:t>
                            </w:r>
                            <w:r w:rsidR="005603C8">
                              <w:t>or Contact Us at</w:t>
                            </w:r>
                            <w:bookmarkStart w:id="0" w:name="_GoBack"/>
                            <w:bookmarkEnd w:id="0"/>
                            <w:r w:rsidR="005603C8" w:rsidRPr="005603C8">
                              <w:t xml:space="preserve"> </w:t>
                            </w:r>
                            <w:hyperlink r:id="rId9" w:history="1">
                              <w:r w:rsidR="005603C8" w:rsidRPr="00991309">
                                <w:rPr>
                                  <w:rStyle w:val="Hyperlink"/>
                                </w:rPr>
                                <w:t>http://arc-sjorg.presencehost.net/who-we-are/contact.html</w:t>
                              </w:r>
                            </w:hyperlink>
                            <w:r w:rsidR="005603C8">
                              <w:t xml:space="preserve">. </w:t>
                            </w:r>
                          </w:p>
                          <w:p w:rsidR="003E3E8F" w:rsidRDefault="003E3E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.15pt;margin-top:60.7pt;width:203.85pt;height:60.7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" fillcolor="white [3201]" strokeweight=".5pt">
                <v:textbox>
                  <w:txbxContent>
                    <w:p w:rsidR="003E3E8F" w:rsidRDefault="00D2622E" w:rsidP="003E3E8F">
                      <w:pPr>
                        <w:pStyle w:val="BodyText"/>
                        <w:spacing w:after="0" w:line="240" w:lineRule="auto"/>
                      </w:pPr>
                      <w:r>
                        <w:t xml:space="preserve">For any of the items below go to </w:t>
                      </w:r>
                      <w:r w:rsidR="003E3E8F">
                        <w:t xml:space="preserve"> </w:t>
                      </w:r>
                      <w:hyperlink r:id="rId10" w:history="1">
                        <w:r w:rsidR="00567743" w:rsidRPr="00991309">
                          <w:rPr>
                            <w:rStyle w:val="Hyperlink"/>
                          </w:rPr>
                          <w:t>www.facebook.com/arcofsanjoaquin</w:t>
                        </w:r>
                      </w:hyperlink>
                      <w:r w:rsidR="00567743">
                        <w:t xml:space="preserve"> </w:t>
                      </w:r>
                    </w:p>
                    <w:p w:rsidR="00D2622E" w:rsidRPr="005603C8" w:rsidRDefault="00D2622E" w:rsidP="003E3E8F">
                      <w:pPr>
                        <w:pStyle w:val="BodyText"/>
                        <w:spacing w:after="0" w:line="240" w:lineRule="auto"/>
                      </w:pPr>
                      <w:proofErr w:type="gramStart"/>
                      <w:r>
                        <w:t>and</w:t>
                      </w:r>
                      <w:proofErr w:type="gramEnd"/>
                      <w:r>
                        <w:t xml:space="preserve"> click on </w:t>
                      </w:r>
                      <w:r w:rsidRPr="00D2622E">
                        <w:rPr>
                          <w:b/>
                        </w:rPr>
                        <w:t>Join My List</w:t>
                      </w:r>
                      <w:r w:rsidR="005603C8">
                        <w:rPr>
                          <w:b/>
                        </w:rPr>
                        <w:t xml:space="preserve"> </w:t>
                      </w:r>
                      <w:r w:rsidR="005603C8">
                        <w:t>or Contact Us at</w:t>
                      </w:r>
                      <w:bookmarkStart w:id="1" w:name="_GoBack"/>
                      <w:bookmarkEnd w:id="1"/>
                      <w:r w:rsidR="005603C8" w:rsidRPr="005603C8">
                        <w:t xml:space="preserve"> </w:t>
                      </w:r>
                      <w:hyperlink r:id="rId11" w:history="1">
                        <w:r w:rsidR="005603C8" w:rsidRPr="00991309">
                          <w:rPr>
                            <w:rStyle w:val="Hyperlink"/>
                          </w:rPr>
                          <w:t>http://arc-sjorg.presencehost.net/who-we-are/contact.html</w:t>
                        </w:r>
                      </w:hyperlink>
                      <w:r w:rsidR="005603C8">
                        <w:t xml:space="preserve">. </w:t>
                      </w:r>
                    </w:p>
                    <w:p w:rsidR="003E3E8F" w:rsidRDefault="003E3E8F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42368" behindDoc="0" locked="0" layoutInCell="1" allowOverlap="1" wp14:anchorId="132772DC" wp14:editId="6B6E1D56">
                <wp:simplePos x="0" y="0"/>
                <wp:positionH relativeFrom="page">
                  <wp:posOffset>853440</wp:posOffset>
                </wp:positionH>
                <wp:positionV relativeFrom="page">
                  <wp:posOffset>451485</wp:posOffset>
                </wp:positionV>
                <wp:extent cx="1849120" cy="374015"/>
                <wp:effectExtent l="0" t="0" r="0" b="6985"/>
                <wp:wrapNone/>
                <wp:docPr id="38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849120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46D6F" w:rsidRDefault="00356BCF" w:rsidP="00356BCF">
                            <w:pPr>
                              <w:pStyle w:val="Heading3"/>
                              <w:jc w:val="center"/>
                            </w:pPr>
                            <w:r>
                              <w:t xml:space="preserve">Board Interest </w:t>
                            </w:r>
                          </w:p>
                          <w:p w:rsidR="003E3E8F" w:rsidRPr="003E3E8F" w:rsidRDefault="003E3E8F" w:rsidP="003E3E8F">
                            <w:pPr>
                              <w:rPr>
                                <w:sz w:val="20"/>
                                <w:szCs w:val="20"/>
                                <w:lang w:val="en"/>
                              </w:rPr>
                            </w:pPr>
                          </w:p>
                          <w:p w:rsidR="003E3E8F" w:rsidRPr="003E3E8F" w:rsidRDefault="003E3E8F" w:rsidP="003E3E8F">
                            <w:pPr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27" type="#_x0000_t202" style="position:absolute;margin-left:67.2pt;margin-top:35.55pt;width:145.6pt;height:29.45pt;z-index:2516423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" filled="f" stroked="f" strokeweight="0" insetpen="t">
                <o:lock v:ext="edit" shapetype="t"/>
                <v:textbox inset="2.85pt,2.85pt,2.85pt,2.85pt">
                  <w:txbxContent>
                    <w:p w:rsidR="00446D6F" w:rsidRDefault="00356BCF" w:rsidP="00356BCF">
                      <w:pPr>
                        <w:pStyle w:val="Heading3"/>
                        <w:jc w:val="center"/>
                      </w:pPr>
                      <w:r>
                        <w:t xml:space="preserve">Board Interest </w:t>
                      </w:r>
                    </w:p>
                    <w:p w:rsidR="003E3E8F" w:rsidRPr="003E3E8F" w:rsidRDefault="003E3E8F" w:rsidP="003E3E8F">
                      <w:pPr>
                        <w:rPr>
                          <w:sz w:val="20"/>
                          <w:szCs w:val="20"/>
                          <w:lang w:val="en"/>
                        </w:rPr>
                      </w:pPr>
                    </w:p>
                    <w:p w:rsidR="003E3E8F" w:rsidRPr="003E3E8F" w:rsidRDefault="003E3E8F" w:rsidP="003E3E8F">
                      <w:pPr>
                        <w:rPr>
                          <w:sz w:val="22"/>
                          <w:szCs w:val="22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328B7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140CD78" wp14:editId="6E17545A">
                <wp:simplePos x="0" y="0"/>
                <wp:positionH relativeFrom="page">
                  <wp:posOffset>802640</wp:posOffset>
                </wp:positionH>
                <wp:positionV relativeFrom="page">
                  <wp:posOffset>5349875</wp:posOffset>
                </wp:positionV>
                <wp:extent cx="1097280" cy="992505"/>
                <wp:effectExtent l="0" t="0" r="0" b="1270"/>
                <wp:wrapNone/>
                <wp:docPr id="47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992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6D6F" w:rsidRPr="008F2995" w:rsidRDefault="003A414B" w:rsidP="00446D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60B783" wp14:editId="2D6CDF5A">
                                  <wp:extent cx="1469511" cy="1738884"/>
                                  <wp:effectExtent l="0" t="0" r="0" b="0"/>
                                  <wp:docPr id="79" name="Picture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07 (478x640) - Copy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9646" cy="1762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2" o:spid="_x0000_s1026" type="#_x0000_t202" style="position:absolute;margin-left:63.2pt;margin-top:421.25pt;width:86.4pt;height:78.15pt;z-index: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" filled="f" stroked="f">
                <v:textbox style="mso-fit-shape-to-text:t">
                  <w:txbxContent>
                    <w:p w:rsidR="00446D6F" w:rsidRPr="008F2995" w:rsidRDefault="003A414B" w:rsidP="00446D6F">
                      <w:r>
                        <w:rPr>
                          <w:noProof/>
                        </w:rPr>
                        <w:drawing>
                          <wp:inline distT="0" distB="0" distL="0" distR="0" wp14:anchorId="0FF19C81" wp14:editId="430DB011">
                            <wp:extent cx="1469511" cy="1738884"/>
                            <wp:effectExtent l="0" t="0" r="0" b="0"/>
                            <wp:docPr id="79" name="Picture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07 (478x640) - Copy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9646" cy="1762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27C5D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00BDFC8" wp14:editId="3294C277">
                <wp:simplePos x="0" y="0"/>
                <wp:positionH relativeFrom="page">
                  <wp:posOffset>3977089</wp:posOffset>
                </wp:positionH>
                <wp:positionV relativeFrom="page">
                  <wp:posOffset>672029</wp:posOffset>
                </wp:positionV>
                <wp:extent cx="2249170" cy="3497855"/>
                <wp:effectExtent l="0" t="0" r="17780" b="2667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170" cy="34978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F9F" w:rsidRPr="00127C5D" w:rsidRDefault="00127C5D" w:rsidP="00127C5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27C5D">
                              <w:rPr>
                                <w:b/>
                              </w:rPr>
                              <w:t>2017-2018 Board Members &amp; Officers</w:t>
                            </w:r>
                          </w:p>
                          <w:p w:rsidR="00127C5D" w:rsidRDefault="00127C5D" w:rsidP="00127C5D">
                            <w:pPr>
                              <w:jc w:val="center"/>
                            </w:pPr>
                          </w:p>
                          <w:p w:rsidR="00127C5D" w:rsidRDefault="00127C5D" w:rsidP="00127C5D">
                            <w:pPr>
                              <w:jc w:val="center"/>
                            </w:pPr>
                            <w:r>
                              <w:t>Judy Quintana, President  – VP Latino Times, Sibling</w:t>
                            </w:r>
                          </w:p>
                          <w:p w:rsidR="00127C5D" w:rsidRDefault="00127C5D" w:rsidP="00127C5D">
                            <w:pPr>
                              <w:jc w:val="center"/>
                            </w:pPr>
                          </w:p>
                          <w:p w:rsidR="00127C5D" w:rsidRDefault="00127C5D" w:rsidP="00127C5D">
                            <w:pPr>
                              <w:jc w:val="center"/>
                            </w:pPr>
                            <w:r>
                              <w:t>Maurine Harkness, Special Education Instructor, Retired – Treasurer</w:t>
                            </w:r>
                          </w:p>
                          <w:p w:rsidR="00127C5D" w:rsidRDefault="00127C5D" w:rsidP="00127C5D">
                            <w:pPr>
                              <w:jc w:val="center"/>
                            </w:pPr>
                          </w:p>
                          <w:p w:rsidR="00127C5D" w:rsidRDefault="00127C5D" w:rsidP="00127C5D">
                            <w:pPr>
                              <w:jc w:val="center"/>
                            </w:pPr>
                            <w:r>
                              <w:t>Kevin Friscia, Secretary - General Manager, ZM Technologies</w:t>
                            </w:r>
                          </w:p>
                          <w:p w:rsidR="00127C5D" w:rsidRDefault="00127C5D" w:rsidP="00127C5D">
                            <w:pPr>
                              <w:jc w:val="center"/>
                            </w:pPr>
                          </w:p>
                          <w:p w:rsidR="00127C5D" w:rsidRDefault="00127C5D" w:rsidP="00127C5D">
                            <w:pPr>
                              <w:jc w:val="center"/>
                            </w:pPr>
                            <w:r>
                              <w:t>Sue Daugherty – Member, Intern Specialist, University of the Pacific, Parent</w:t>
                            </w:r>
                          </w:p>
                          <w:p w:rsidR="00CC0DB3" w:rsidRDefault="00CC0DB3" w:rsidP="00127C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27" type="#_x0000_t202" style="position:absolute;margin-left:313.15pt;margin-top:52.9pt;width:177.1pt;height:275.4pt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" fillcolor="#fde9d9 [665]" strokeweight=".5pt">
                <v:textbox>
                  <w:txbxContent>
                    <w:p w:rsidR="004B7F9F" w:rsidRPr="00127C5D" w:rsidRDefault="00127C5D" w:rsidP="00127C5D">
                      <w:pPr>
                        <w:jc w:val="center"/>
                        <w:rPr>
                          <w:b/>
                        </w:rPr>
                      </w:pPr>
                      <w:r w:rsidRPr="00127C5D">
                        <w:rPr>
                          <w:b/>
                        </w:rPr>
                        <w:t>2017-2018 Board Members &amp; Officers</w:t>
                      </w:r>
                    </w:p>
                    <w:p w:rsidR="00127C5D" w:rsidRDefault="00127C5D" w:rsidP="00127C5D">
                      <w:pPr>
                        <w:jc w:val="center"/>
                      </w:pPr>
                    </w:p>
                    <w:p w:rsidR="00127C5D" w:rsidRDefault="00127C5D" w:rsidP="00127C5D">
                      <w:pPr>
                        <w:jc w:val="center"/>
                      </w:pPr>
                      <w:r>
                        <w:t>Judy Quintana, President  – VP Latino Times, Sibling</w:t>
                      </w:r>
                    </w:p>
                    <w:p w:rsidR="00127C5D" w:rsidRDefault="00127C5D" w:rsidP="00127C5D">
                      <w:pPr>
                        <w:jc w:val="center"/>
                      </w:pPr>
                    </w:p>
                    <w:p w:rsidR="00127C5D" w:rsidRDefault="00127C5D" w:rsidP="00127C5D">
                      <w:pPr>
                        <w:jc w:val="center"/>
                      </w:pPr>
                      <w:r>
                        <w:t>Maurine Harkness, Special Education Instructor, Retired – Treasurer</w:t>
                      </w:r>
                    </w:p>
                    <w:p w:rsidR="00127C5D" w:rsidRDefault="00127C5D" w:rsidP="00127C5D">
                      <w:pPr>
                        <w:jc w:val="center"/>
                      </w:pPr>
                    </w:p>
                    <w:p w:rsidR="00127C5D" w:rsidRDefault="00127C5D" w:rsidP="00127C5D">
                      <w:pPr>
                        <w:jc w:val="center"/>
                      </w:pPr>
                      <w:r>
                        <w:t>Kevin Friscia, Secretary - General Manager, ZM Technologies</w:t>
                      </w:r>
                    </w:p>
                    <w:p w:rsidR="00127C5D" w:rsidRDefault="00127C5D" w:rsidP="00127C5D">
                      <w:pPr>
                        <w:jc w:val="center"/>
                      </w:pPr>
                    </w:p>
                    <w:p w:rsidR="00127C5D" w:rsidRDefault="00127C5D" w:rsidP="00127C5D">
                      <w:pPr>
                        <w:jc w:val="center"/>
                      </w:pPr>
                      <w:r>
                        <w:t>Sue Daugherty – Member, Intern Specialist, University of the Pacific, Parent</w:t>
                      </w:r>
                    </w:p>
                    <w:p w:rsidR="00CC0DB3" w:rsidRDefault="00CC0DB3" w:rsidP="00127C5D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37E3">
        <w:rPr>
          <w:noProof/>
        </w:rPr>
        <mc:AlternateContent>
          <mc:Choice Requires="wps">
            <w:drawing>
              <wp:anchor distT="36576" distB="36576" distL="36576" distR="36576" simplePos="0" relativeHeight="251646464" behindDoc="0" locked="0" layoutInCell="1" allowOverlap="1" wp14:anchorId="0FF51BA9" wp14:editId="4932E05C">
                <wp:simplePos x="0" y="0"/>
                <wp:positionH relativeFrom="page">
                  <wp:posOffset>7541046</wp:posOffset>
                </wp:positionH>
                <wp:positionV relativeFrom="page">
                  <wp:posOffset>4103783</wp:posOffset>
                </wp:positionV>
                <wp:extent cx="1970160" cy="2346593"/>
                <wp:effectExtent l="0" t="0" r="0" b="0"/>
                <wp:wrapNone/>
                <wp:docPr id="49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970160" cy="23465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46D6F" w:rsidRDefault="000068C1" w:rsidP="007B7BE8">
                            <w:pPr>
                              <w:pStyle w:val="Heading2"/>
                            </w:pPr>
                            <w:r>
                              <w:t>Becoming a Board Member</w:t>
                            </w:r>
                          </w:p>
                          <w:p w:rsidR="009937E3" w:rsidRDefault="009937E3" w:rsidP="009937E3">
                            <w:pPr>
                              <w:rPr>
                                <w:lang w:val="en"/>
                              </w:rPr>
                            </w:pPr>
                          </w:p>
                          <w:p w:rsidR="009937E3" w:rsidRDefault="009937E3" w:rsidP="009937E3">
                            <w:pPr>
                              <w:rPr>
                                <w:lang w:val="en"/>
                              </w:rPr>
                            </w:pPr>
                          </w:p>
                          <w:p w:rsidR="009937E3" w:rsidRDefault="009937E3" w:rsidP="009937E3">
                            <w:pPr>
                              <w:rPr>
                                <w:lang w:val="en"/>
                              </w:rPr>
                            </w:pPr>
                          </w:p>
                          <w:p w:rsidR="009937E3" w:rsidRPr="00CC0DB3" w:rsidRDefault="009937E3" w:rsidP="009937E3">
                            <w:pPr>
                              <w:rPr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CC0DB3">
                              <w:rPr>
                                <w:sz w:val="28"/>
                                <w:szCs w:val="28"/>
                                <w:lang w:val="en"/>
                              </w:rPr>
                              <w:t>Vision &amp; Strategic Leadership</w:t>
                            </w:r>
                          </w:p>
                          <w:p w:rsidR="009937E3" w:rsidRPr="009937E3" w:rsidRDefault="009937E3" w:rsidP="009937E3">
                            <w:pPr>
                              <w:rPr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028" type="#_x0000_t202" style="position:absolute;margin-left:593.8pt;margin-top:323.15pt;width:155.15pt;height:184.75pt;z-index:2516464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" stroked="f" strokeweight="0" insetpen="t">
                <v:shadow color="#ccc"/>
                <o:lock v:ext="edit" shapetype="t"/>
                <v:textbox inset="2.85pt,2.85pt,2.85pt,2.85pt">
                  <w:txbxContent>
                    <w:p w:rsidR="00446D6F" w:rsidRDefault="000068C1" w:rsidP="007B7BE8">
                      <w:pPr>
                        <w:pStyle w:val="Heading2"/>
                      </w:pPr>
                      <w:r>
                        <w:t>Becoming a Board Member</w:t>
                      </w:r>
                    </w:p>
                    <w:p w:rsidR="009937E3" w:rsidRDefault="009937E3" w:rsidP="009937E3">
                      <w:pPr>
                        <w:rPr>
                          <w:lang w:val="en"/>
                        </w:rPr>
                      </w:pPr>
                    </w:p>
                    <w:p w:rsidR="009937E3" w:rsidRDefault="009937E3" w:rsidP="009937E3">
                      <w:pPr>
                        <w:rPr>
                          <w:lang w:val="en"/>
                        </w:rPr>
                      </w:pPr>
                    </w:p>
                    <w:p w:rsidR="009937E3" w:rsidRDefault="009937E3" w:rsidP="009937E3">
                      <w:pPr>
                        <w:rPr>
                          <w:lang w:val="en"/>
                        </w:rPr>
                      </w:pPr>
                    </w:p>
                    <w:p w:rsidR="009937E3" w:rsidRPr="00CC0DB3" w:rsidRDefault="009937E3" w:rsidP="009937E3">
                      <w:pPr>
                        <w:rPr>
                          <w:sz w:val="28"/>
                          <w:szCs w:val="28"/>
                          <w:lang w:val="en"/>
                        </w:rPr>
                      </w:pPr>
                      <w:r w:rsidRPr="00CC0DB3">
                        <w:rPr>
                          <w:sz w:val="28"/>
                          <w:szCs w:val="28"/>
                          <w:lang w:val="en"/>
                        </w:rPr>
                        <w:t>Vision &amp; Strategic Leadership</w:t>
                      </w:r>
                    </w:p>
                    <w:p w:rsidR="009937E3" w:rsidRPr="009937E3" w:rsidRDefault="009937E3" w:rsidP="009937E3">
                      <w:pPr>
                        <w:rPr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414B">
        <w:rPr>
          <w:noProof/>
        </w:rPr>
        <mc:AlternateContent>
          <mc:Choice Requires="wps">
            <w:drawing>
              <wp:anchor distT="36576" distB="36576" distL="36576" distR="36576" simplePos="0" relativeHeight="251641344" behindDoc="0" locked="0" layoutInCell="1" allowOverlap="1" wp14:anchorId="3FD60B94" wp14:editId="118704A9">
                <wp:simplePos x="0" y="0"/>
                <wp:positionH relativeFrom="page">
                  <wp:posOffset>600419</wp:posOffset>
                </wp:positionH>
                <wp:positionV relativeFrom="page">
                  <wp:posOffset>1542361</wp:posOffset>
                </wp:positionV>
                <wp:extent cx="2103755" cy="3568589"/>
                <wp:effectExtent l="0" t="0" r="0" b="0"/>
                <wp:wrapNone/>
                <wp:docPr id="59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03755" cy="35685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46D6F" w:rsidRPr="003A414B" w:rsidRDefault="00356BCF" w:rsidP="00356BCF">
                            <w:pPr>
                              <w:pStyle w:val="BodyText"/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>____</w:t>
                            </w:r>
                            <w:r w:rsidRPr="003A414B">
                              <w:rPr>
                                <w:sz w:val="28"/>
                                <w:szCs w:val="28"/>
                              </w:rPr>
                              <w:t>Contact me about serving on the Board</w:t>
                            </w:r>
                          </w:p>
                          <w:p w:rsidR="00356BCF" w:rsidRPr="003A414B" w:rsidRDefault="00356BCF" w:rsidP="00356BCF">
                            <w:pPr>
                              <w:pStyle w:val="BodyText"/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56BCF" w:rsidRDefault="00356BCF" w:rsidP="003A414B">
                            <w:pPr>
                              <w:pStyle w:val="BodyText"/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3A414B">
                              <w:rPr>
                                <w:sz w:val="28"/>
                                <w:szCs w:val="28"/>
                              </w:rPr>
                              <w:t>____S</w:t>
                            </w:r>
                            <w:r w:rsidR="003A414B">
                              <w:rPr>
                                <w:sz w:val="28"/>
                                <w:szCs w:val="28"/>
                              </w:rPr>
                              <w:t xml:space="preserve">chedule me for a </w:t>
                            </w:r>
                            <w:r w:rsidRPr="003A414B">
                              <w:rPr>
                                <w:sz w:val="28"/>
                                <w:szCs w:val="28"/>
                              </w:rPr>
                              <w:t>programs tour</w:t>
                            </w:r>
                          </w:p>
                          <w:p w:rsidR="003A414B" w:rsidRPr="003A414B" w:rsidRDefault="003A414B" w:rsidP="003A414B">
                            <w:pPr>
                              <w:pStyle w:val="BodyText"/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56BCF" w:rsidRPr="003A414B" w:rsidRDefault="00356BCF" w:rsidP="00356BCF">
                            <w:pPr>
                              <w:pStyle w:val="BodyText"/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3A414B">
                              <w:rPr>
                                <w:sz w:val="28"/>
                                <w:szCs w:val="28"/>
                              </w:rPr>
                              <w:t>____Send me more information about The Arc</w:t>
                            </w:r>
                          </w:p>
                          <w:p w:rsidR="00356BCF" w:rsidRPr="003A414B" w:rsidRDefault="00356BCF" w:rsidP="00356BCF">
                            <w:pPr>
                              <w:pStyle w:val="BodyText"/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590A58" w:rsidRDefault="003A414B" w:rsidP="003A414B">
                            <w:pPr>
                              <w:pStyle w:val="BodyText"/>
                              <w:spacing w:after="0" w:line="240" w:lineRule="auto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____Add me to your </w:t>
                            </w:r>
                            <w:r w:rsidR="00577850">
                              <w:rPr>
                                <w:sz w:val="28"/>
                                <w:szCs w:val="28"/>
                              </w:rPr>
                              <w:t>mailing list</w:t>
                            </w:r>
                            <w:r w:rsidR="00590A58" w:rsidRPr="00590A58">
                              <w:t xml:space="preserve"> </w:t>
                            </w:r>
                          </w:p>
                          <w:p w:rsidR="003A414B" w:rsidRPr="003A414B" w:rsidRDefault="003A414B" w:rsidP="003A414B">
                            <w:pPr>
                              <w:pStyle w:val="BodyText"/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56BCF" w:rsidRDefault="00356BCF" w:rsidP="00356BCF">
                            <w:pPr>
                              <w:pStyle w:val="BodyText"/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3A414B">
                              <w:rPr>
                                <w:sz w:val="28"/>
                                <w:szCs w:val="28"/>
                              </w:rPr>
                              <w:t>____Contact me about other ways to</w:t>
                            </w:r>
                            <w:r w:rsidR="003A414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A414B">
                              <w:rPr>
                                <w:sz w:val="28"/>
                                <w:szCs w:val="28"/>
                              </w:rPr>
                              <w:t>support The Arc.</w:t>
                            </w:r>
                          </w:p>
                          <w:p w:rsidR="003A414B" w:rsidRPr="003A414B" w:rsidRDefault="003A414B" w:rsidP="00356BCF">
                            <w:pPr>
                              <w:pStyle w:val="BodyText"/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031" type="#_x0000_t202" style="position:absolute;margin-left:47.3pt;margin-top:121.45pt;width:165.65pt;height:281pt;z-index:2516413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" stroked="f" strokeweight="0" insetpen="t">
                <v:shadow color="#ccc"/>
                <o:lock v:ext="edit" shapetype="t"/>
                <v:textbox inset="2.85pt,2.85pt,2.85pt,2.85pt">
                  <w:txbxContent>
                    <w:p w:rsidR="00446D6F" w:rsidRPr="003A414B" w:rsidRDefault="00356BCF" w:rsidP="00356BCF">
                      <w:pPr>
                        <w:pStyle w:val="BodyText"/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t>____</w:t>
                      </w:r>
                      <w:r w:rsidRPr="003A414B">
                        <w:rPr>
                          <w:sz w:val="28"/>
                          <w:szCs w:val="28"/>
                        </w:rPr>
                        <w:t>Contact me about serving on the Board</w:t>
                      </w:r>
                    </w:p>
                    <w:p w:rsidR="00356BCF" w:rsidRPr="003A414B" w:rsidRDefault="00356BCF" w:rsidP="00356BCF">
                      <w:pPr>
                        <w:pStyle w:val="BodyText"/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:rsidR="00356BCF" w:rsidRDefault="00356BCF" w:rsidP="003A414B">
                      <w:pPr>
                        <w:pStyle w:val="BodyText"/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3A414B">
                        <w:rPr>
                          <w:sz w:val="28"/>
                          <w:szCs w:val="28"/>
                        </w:rPr>
                        <w:t>____S</w:t>
                      </w:r>
                      <w:r w:rsidR="003A414B">
                        <w:rPr>
                          <w:sz w:val="28"/>
                          <w:szCs w:val="28"/>
                        </w:rPr>
                        <w:t xml:space="preserve">chedule me for a </w:t>
                      </w:r>
                      <w:r w:rsidRPr="003A414B">
                        <w:rPr>
                          <w:sz w:val="28"/>
                          <w:szCs w:val="28"/>
                        </w:rPr>
                        <w:t>programs tour</w:t>
                      </w:r>
                    </w:p>
                    <w:p w:rsidR="003A414B" w:rsidRPr="003A414B" w:rsidRDefault="003A414B" w:rsidP="003A414B">
                      <w:pPr>
                        <w:pStyle w:val="BodyText"/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:rsidR="00356BCF" w:rsidRPr="003A414B" w:rsidRDefault="00356BCF" w:rsidP="00356BCF">
                      <w:pPr>
                        <w:pStyle w:val="BodyText"/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3A414B">
                        <w:rPr>
                          <w:sz w:val="28"/>
                          <w:szCs w:val="28"/>
                        </w:rPr>
                        <w:t>____Send me more information about The Arc</w:t>
                      </w:r>
                    </w:p>
                    <w:p w:rsidR="00356BCF" w:rsidRPr="003A414B" w:rsidRDefault="00356BCF" w:rsidP="00356BCF">
                      <w:pPr>
                        <w:pStyle w:val="BodyText"/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:rsidR="00590A58" w:rsidRDefault="003A414B" w:rsidP="003A414B">
                      <w:pPr>
                        <w:pStyle w:val="BodyText"/>
                        <w:spacing w:after="0" w:line="240" w:lineRule="auto"/>
                      </w:pPr>
                      <w:r>
                        <w:rPr>
                          <w:sz w:val="28"/>
                          <w:szCs w:val="28"/>
                        </w:rPr>
                        <w:t xml:space="preserve">____Add me to your </w:t>
                      </w:r>
                      <w:r w:rsidR="00577850">
                        <w:rPr>
                          <w:sz w:val="28"/>
                          <w:szCs w:val="28"/>
                        </w:rPr>
                        <w:t>mailing list</w:t>
                      </w:r>
                      <w:r w:rsidR="00590A58" w:rsidRPr="00590A58">
                        <w:t xml:space="preserve"> </w:t>
                      </w:r>
                    </w:p>
                    <w:p w:rsidR="003A414B" w:rsidRPr="003A414B" w:rsidRDefault="003A414B" w:rsidP="003A414B">
                      <w:pPr>
                        <w:pStyle w:val="BodyText"/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:rsidR="00356BCF" w:rsidRDefault="00356BCF" w:rsidP="00356BCF">
                      <w:pPr>
                        <w:pStyle w:val="BodyText"/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3A414B">
                        <w:rPr>
                          <w:sz w:val="28"/>
                          <w:szCs w:val="28"/>
                        </w:rPr>
                        <w:t>____Contact me about other ways to</w:t>
                      </w:r>
                      <w:r w:rsidR="003A414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A414B">
                        <w:rPr>
                          <w:sz w:val="28"/>
                          <w:szCs w:val="28"/>
                        </w:rPr>
                        <w:t>support The Arc.</w:t>
                      </w:r>
                      <w:proofErr w:type="gramEnd"/>
                    </w:p>
                    <w:p w:rsidR="003A414B" w:rsidRPr="003A414B" w:rsidRDefault="003A414B" w:rsidP="00356BCF">
                      <w:pPr>
                        <w:pStyle w:val="BodyText"/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68C1">
        <w:rPr>
          <w:noProof/>
        </w:rPr>
        <mc:AlternateContent>
          <mc:Choice Requires="wps">
            <w:drawing>
              <wp:anchor distT="36576" distB="36576" distL="36576" distR="36576" simplePos="0" relativeHeight="251675136" behindDoc="0" locked="0" layoutInCell="1" allowOverlap="1" wp14:anchorId="03CA7D59" wp14:editId="0A376A6B">
                <wp:simplePos x="0" y="0"/>
                <wp:positionH relativeFrom="page">
                  <wp:posOffset>4065270</wp:posOffset>
                </wp:positionH>
                <wp:positionV relativeFrom="page">
                  <wp:posOffset>5113655</wp:posOffset>
                </wp:positionV>
                <wp:extent cx="1878330" cy="476885"/>
                <wp:effectExtent l="0" t="1905" r="1905" b="635"/>
                <wp:wrapNone/>
                <wp:docPr id="66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87833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321F7" w:rsidRPr="000068C1" w:rsidRDefault="000068C1" w:rsidP="002321F7">
                            <w:pPr>
                              <w:pStyle w:val="Heading1"/>
                              <w:rPr>
                                <w:sz w:val="24"/>
                                <w:szCs w:val="24"/>
                              </w:rPr>
                            </w:pPr>
                            <w:r w:rsidRPr="000068C1">
                              <w:rPr>
                                <w:sz w:val="24"/>
                                <w:szCs w:val="24"/>
                              </w:rPr>
                              <w:t>The San Joaquin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027" type="#_x0000_t202" style="position:absolute;margin-left:320.1pt;margin-top:402.65pt;width:147.9pt;height:37.55pt;z-index:2516751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" filled="f" fillcolor="black" stroked="f" strokeweight="0" insetpen="t">
                <o:lock v:ext="edit" shapetype="t"/>
                <v:textbox inset="2.85pt,2.85pt,2.85pt,2.85pt">
                  <w:txbxContent>
                    <w:p w:rsidR="002321F7" w:rsidRPr="000068C1" w:rsidRDefault="000068C1" w:rsidP="002321F7">
                      <w:pPr>
                        <w:pStyle w:val="Heading1"/>
                        <w:rPr>
                          <w:sz w:val="24"/>
                          <w:szCs w:val="24"/>
                        </w:rPr>
                      </w:pPr>
                      <w:r w:rsidRPr="000068C1">
                        <w:rPr>
                          <w:sz w:val="24"/>
                          <w:szCs w:val="24"/>
                        </w:rPr>
                        <w:t>The San Joaquin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68C1">
        <w:rPr>
          <w:noProof/>
        </w:rPr>
        <mc:AlternateContent>
          <mc:Choice Requires="wps">
            <w:drawing>
              <wp:anchor distT="36576" distB="36576" distL="36576" distR="36576" simplePos="0" relativeHeight="251652608" behindDoc="0" locked="0" layoutInCell="1" allowOverlap="1" wp14:anchorId="0AFA4F5C" wp14:editId="3FC330A6">
                <wp:simplePos x="0" y="0"/>
                <wp:positionH relativeFrom="page">
                  <wp:posOffset>7002780</wp:posOffset>
                </wp:positionH>
                <wp:positionV relativeFrom="page">
                  <wp:posOffset>703580</wp:posOffset>
                </wp:positionV>
                <wp:extent cx="2857500" cy="337820"/>
                <wp:effectExtent l="1905" t="8255" r="7620" b="6350"/>
                <wp:wrapNone/>
                <wp:docPr id="65" name="Oval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57500" cy="337820"/>
                        </a:xfrm>
                        <a:prstGeom prst="ellipse">
                          <a:avLst/>
                        </a:prstGeom>
                        <a:solidFill>
                          <a:srgbClr val="3399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9" o:spid="_x0000_s1026" style="position:absolute;margin-left:551.4pt;margin-top:55.4pt;width:225pt;height:26.6pt;z-index:25165260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" fillcolor="#39f" stroked="f" strokeweight="0" insetpen="t">
                <v:shadow color="#ccc"/>
                <o:lock v:ext="edit" shapetype="t"/>
                <v:textbox inset="2.88pt,2.88pt,2.88pt,2.88pt"/>
                <w10:wrap anchorx="page" anchory="page"/>
              </v:oval>
            </w:pict>
          </mc:Fallback>
        </mc:AlternateContent>
      </w:r>
      <w:r w:rsidR="000068C1">
        <w:rPr>
          <w:noProof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 wp14:anchorId="3E2E1AEF" wp14:editId="09CC195F">
                <wp:simplePos x="0" y="0"/>
                <wp:positionH relativeFrom="page">
                  <wp:posOffset>7421245</wp:posOffset>
                </wp:positionH>
                <wp:positionV relativeFrom="page">
                  <wp:posOffset>720725</wp:posOffset>
                </wp:positionV>
                <wp:extent cx="1908810" cy="287020"/>
                <wp:effectExtent l="1270" t="0" r="4445" b="1905"/>
                <wp:wrapNone/>
                <wp:docPr id="64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90881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46D6F" w:rsidRPr="00356BCF" w:rsidRDefault="00356BCF" w:rsidP="00446D6F">
                            <w:pPr>
                              <w:pStyle w:val="Heading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The Arc San Joaquin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028" type="#_x0000_t202" style="position:absolute;margin-left:584.35pt;margin-top:56.75pt;width:150.3pt;height:22.6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" filled="f" fillcolor="black" stroked="f" strokeweight="0" insetpen="t">
                <o:lock v:ext="edit" shapetype="t"/>
                <v:textbox inset="2.85pt,2.85pt,2.85pt,2.85pt">
                  <w:txbxContent>
                    <w:p w:rsidR="00446D6F" w:rsidRPr="00356BCF" w:rsidRDefault="00356BCF" w:rsidP="00446D6F">
                      <w:pPr>
                        <w:pStyle w:val="Heading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The Arc San Joaquin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68C1">
        <w:rPr>
          <w:noProof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75F5FD1E" wp14:editId="78FC5D28">
                <wp:simplePos x="0" y="0"/>
                <wp:positionH relativeFrom="page">
                  <wp:posOffset>7080885</wp:posOffset>
                </wp:positionH>
                <wp:positionV relativeFrom="page">
                  <wp:posOffset>399415</wp:posOffset>
                </wp:positionV>
                <wp:extent cx="2604135" cy="781685"/>
                <wp:effectExtent l="13335" t="8890" r="11430" b="9525"/>
                <wp:wrapNone/>
                <wp:docPr id="6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4135" cy="781685"/>
                          <a:chOff x="24627841" y="19316701"/>
                          <a:chExt cx="2604133" cy="781696"/>
                        </a:xfrm>
                      </wpg:grpSpPr>
                      <wps:wsp>
                        <wps:cNvPr id="61" name="Rectangle 191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4627841" y="19316701"/>
                            <a:ext cx="2604133" cy="7816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2" name="Oval 192"/>
                        <wps:cNvSpPr>
                          <a:spLocks noChangeArrowheads="1" noChangeShapeType="1"/>
                        </wps:cNvSpPr>
                        <wps:spPr bwMode="auto">
                          <a:xfrm rot="20820000">
                            <a:off x="24701117" y="19543257"/>
                            <a:ext cx="2488595" cy="349932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3" name="Oval 193"/>
                        <wps:cNvSpPr>
                          <a:spLocks noChangeArrowheads="1" noChangeShapeType="1"/>
                        </wps:cNvSpPr>
                        <wps:spPr bwMode="auto">
                          <a:xfrm rot="20820000">
                            <a:off x="24644900" y="19528986"/>
                            <a:ext cx="2570016" cy="33304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" o:spid="_x0000_s1026" style="position:absolute;margin-left:557.55pt;margin-top:31.45pt;width:205.05pt;height:61.55pt;z-index:251644416;mso-position-horizontal-relative:page;mso-position-vertical-relative:page" coordorigin="246278,193167" coordsize="26041,7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">
                <v:rect id="Rectangle 191" o:spid="_x0000_s1027" style="position:absolute;left:246278;top:193167;width:26041;height:7816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4qsYA&#10;AADbAAAADwAAAGRycy9kb3ducmV2LnhtbESPQWvCQBSE74X+h+UVems2Shskuoq0CBGkturB4zP7&#10;TEKyb0N2TdJ/3y0UPA4z8w2zWI2mET11rrKsYBLFIIhzqysuFJyOm5cZCOeRNTaWScEPOVgtHx8W&#10;mGo78Df1B1+IAGGXooLS+zaV0uUlGXSRbYmDd7WdQR9kV0jd4RDgppHTOE6kwYrDQoktvZeU14eb&#10;UbA/7eXs43L8/Kq3dXbWyevubXtW6vlpXM9BeBr9PfzfzrSCZAJ/X8IP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Z4qsYAAADbAAAADwAAAAAAAAAAAAAAAACYAgAAZHJz&#10;L2Rvd25yZXYueG1sUEsFBgAAAAAEAAQA9QAAAIsDAAAAAA==&#10;" stroked="f">
                  <v:stroke joinstyle="round"/>
                  <o:lock v:ext="edit" shapetype="t"/>
                  <v:textbox inset="2.88pt,2.88pt,2.88pt,2.88pt"/>
                </v:rect>
                <v:oval id="Oval 192" o:spid="_x0000_s1028" style="position:absolute;left:247011;top:195432;width:24886;height:3499;rotation:-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4dncQA&#10;AADbAAAADwAAAGRycy9kb3ducmV2LnhtbESPT4vCMBTE7wt+h/AEb2uqh7JbjSKCIugu+Af0+Gie&#10;bbF5KUla67ffLCzscZiZ3zDzZW9q0ZHzlWUFk3ECgji3uuJCweW8ef8A4QOyxtoyKXiRh+Vi8DbH&#10;TNsnH6k7hUJECPsMFZQhNJmUPi/JoB/bhjh6d+sMhihdIbXDZ4SbWk6TJJUGK44LJTa0Lil/nFqj&#10;4LoP6Wfi74evx3Gybbpbu2ndt1KjYb+agQjUh//wX3unFaRT+P0Sf4B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OHZ3EAAAA2wAAAA8AAAAAAAAAAAAAAAAAmAIAAGRycy9k&#10;b3ducmV2LnhtbFBLBQYAAAAABAAEAPUAAACJAwAAAAA=&#10;" fillcolor="#fc6" stroked="f" strokeweight="0" insetpen="t">
                  <v:shadow color="#ccc"/>
                  <o:lock v:ext="edit" shapetype="t"/>
                  <v:textbox inset="2.88pt,2.88pt,2.88pt,2.88pt"/>
                </v:oval>
                <v:oval id="Oval 193" o:spid="_x0000_s1029" style="position:absolute;left:246449;top:195289;width:25700;height:3331;rotation:-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5SSsQA&#10;AADbAAAADwAAAGRycy9kb3ducmV2LnhtbESPT2sCMRTE74LfITyhF9GsLYpsjVKkBcFD/Yfnx+Z1&#10;s+3mZUnS3e23bwTB4zAzv2FWm97WoiUfKscKZtMMBHHhdMWlgsv5Y7IEESKyxtoxKfijAJv1cLDC&#10;XLuOj9SeYikShEOOCkyMTS5lKAxZDFPXECfvy3mLMUlfSu2xS3Bby+csW0iLFacFgw1tDRU/p1+r&#10;4NO03+Nt6e31/dwZvZvvm9lhr9TTqH97BRGpj4/wvb3TChYvcPuSf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OUkrEAAAA2wAAAA8AAAAAAAAAAAAAAAAAmAIAAGRycy9k&#10;b3ducmV2LnhtbFBLBQYAAAAABAAEAPUAAACJAwAAAAA=&#10;" stroked="f" strokeweight="0" insetpen="t">
                  <v:shadow color="#ccc"/>
                  <o:lock v:ext="edit" shapetype="t"/>
                  <v:textbox inset="2.88pt,2.88pt,2.88pt,2.88pt"/>
                </v:oval>
                <w10:wrap anchorx="page" anchory="page"/>
              </v:group>
            </w:pict>
          </mc:Fallback>
        </mc:AlternateContent>
      </w:r>
      <w:r w:rsidR="000068C1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48ED214" wp14:editId="761DF732">
                <wp:simplePos x="0" y="0"/>
                <wp:positionH relativeFrom="page">
                  <wp:posOffset>4570095</wp:posOffset>
                </wp:positionH>
                <wp:positionV relativeFrom="page">
                  <wp:posOffset>4173220</wp:posOffset>
                </wp:positionV>
                <wp:extent cx="1794510" cy="1174750"/>
                <wp:effectExtent l="0" t="1270" r="3810" b="1270"/>
                <wp:wrapNone/>
                <wp:docPr id="58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4510" cy="1174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3333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46D6F" w:rsidRPr="00D24507" w:rsidRDefault="000068C1" w:rsidP="00D24507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Cs w:val="18"/>
                              </w:rPr>
                              <w:drawing>
                                <wp:inline distT="0" distB="0" distL="0" distR="0" wp14:anchorId="0720FA5F" wp14:editId="1731D506">
                                  <wp:extent cx="1718945" cy="1101725"/>
                                  <wp:effectExtent l="0" t="0" r="0" b="3175"/>
                                  <wp:docPr id="77" name="Picture 77" descr="C:\Users\connieu\Pictures\Arc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connieu\Pictures\Arc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8945" cy="1101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36576" tIns="36576" rIns="36576" bIns="36576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029" type="#_x0000_t202" style="position:absolute;margin-left:359.85pt;margin-top:328.6pt;width:141.3pt;height:92.5pt;z-index:2516546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" filled="f" stroked="f" strokecolor="#333">
                <v:textbox style="mso-fit-shape-to-text:t" inset="2.88pt,2.88pt,2.88pt,2.88pt">
                  <w:txbxContent>
                    <w:p w:rsidR="00446D6F" w:rsidRPr="00D24507" w:rsidRDefault="000068C1" w:rsidP="00D24507">
                      <w:pPr>
                        <w:rPr>
                          <w:szCs w:val="18"/>
                        </w:rPr>
                      </w:pPr>
                      <w:r>
                        <w:rPr>
                          <w:noProof/>
                          <w:szCs w:val="18"/>
                        </w:rPr>
                        <w:drawing>
                          <wp:inline distT="0" distB="0" distL="0" distR="0" wp14:anchorId="264E70B1" wp14:editId="2A45FE02">
                            <wp:extent cx="1718945" cy="1101725"/>
                            <wp:effectExtent l="0" t="0" r="0" b="3175"/>
                            <wp:docPr id="77" name="Picture 77" descr="C:\Users\connieu\Pictures\Arc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connieu\Pictures\Arc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8945" cy="1101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68C1">
        <w:rPr>
          <w:noProof/>
        </w:rPr>
        <mc:AlternateContent>
          <mc:Choice Requires="wps">
            <w:drawing>
              <wp:anchor distT="36576" distB="36576" distL="36576" distR="36576" simplePos="0" relativeHeight="251640320" behindDoc="0" locked="0" layoutInCell="1" allowOverlap="1" wp14:anchorId="76A12043" wp14:editId="1E5FA826">
                <wp:simplePos x="0" y="0"/>
                <wp:positionH relativeFrom="page">
                  <wp:posOffset>7736205</wp:posOffset>
                </wp:positionH>
                <wp:positionV relativeFrom="page">
                  <wp:posOffset>6932930</wp:posOffset>
                </wp:positionV>
                <wp:extent cx="1777365" cy="228600"/>
                <wp:effectExtent l="1905" t="0" r="1905" b="1270"/>
                <wp:wrapNone/>
                <wp:docPr id="57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77736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46D6F" w:rsidRPr="0000229C" w:rsidRDefault="007B7BE8" w:rsidP="00E36C9F">
                            <w:pPr>
                              <w:pStyle w:val="Address2"/>
                            </w:pPr>
                            <w:r>
                              <w:t xml:space="preserve">Tel: </w:t>
                            </w:r>
                            <w:r w:rsidR="000068C1">
                              <w:t>209.9</w:t>
                            </w:r>
                            <w:r>
                              <w:t>55</w:t>
                            </w:r>
                            <w:r w:rsidR="00A328B7">
                              <w:t>.</w:t>
                            </w:r>
                            <w:r w:rsidR="000068C1">
                              <w:t>16</w:t>
                            </w:r>
                            <w:r>
                              <w:t>25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033" type="#_x0000_t202" style="position:absolute;margin-left:609.15pt;margin-top:545.9pt;width:139.95pt;height:18pt;z-index:2516403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" stroked="f" strokeweight="0" insetpen="t">
                <v:shadow color="#ccc"/>
                <o:lock v:ext="edit" shapetype="t"/>
                <v:textbox inset="2.85pt,2.85pt,2.85pt,2.85pt">
                  <w:txbxContent>
                    <w:p w:rsidR="00446D6F" w:rsidRPr="0000229C" w:rsidRDefault="007B7BE8" w:rsidP="00E36C9F">
                      <w:pPr>
                        <w:pStyle w:val="Address2"/>
                      </w:pPr>
                      <w:r>
                        <w:t xml:space="preserve">Tel: </w:t>
                      </w:r>
                      <w:r w:rsidR="000068C1">
                        <w:t>209.9</w:t>
                      </w:r>
                      <w:r>
                        <w:t>55</w:t>
                      </w:r>
                      <w:r w:rsidR="00A328B7">
                        <w:t>.</w:t>
                      </w:r>
                      <w:r w:rsidR="000068C1">
                        <w:t>16</w:t>
                      </w:r>
                      <w: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68C1"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56C26C61" wp14:editId="7BC4B660">
                <wp:simplePos x="0" y="0"/>
                <wp:positionH relativeFrom="page">
                  <wp:posOffset>3374390</wp:posOffset>
                </wp:positionH>
                <wp:positionV relativeFrom="page">
                  <wp:posOffset>6097270</wp:posOffset>
                </wp:positionV>
                <wp:extent cx="991870" cy="89535"/>
                <wp:effectExtent l="12065" t="86995" r="15240" b="80645"/>
                <wp:wrapNone/>
                <wp:docPr id="53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21120000">
                          <a:off x="0" y="0"/>
                          <a:ext cx="991870" cy="89535"/>
                          <a:chOff x="21206835" y="25348967"/>
                          <a:chExt cx="991366" cy="89935"/>
                        </a:xfrm>
                      </wpg:grpSpPr>
                      <wps:wsp>
                        <wps:cNvPr id="54" name="Rectangle 206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1206835" y="25348967"/>
                            <a:ext cx="991366" cy="89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5" name="Line 207"/>
                        <wps:cNvCnPr/>
                        <wps:spPr bwMode="auto">
                          <a:xfrm>
                            <a:off x="21206835" y="25393973"/>
                            <a:ext cx="901354" cy="0"/>
                          </a:xfrm>
                          <a:prstGeom prst="line">
                            <a:avLst/>
                          </a:prstGeom>
                          <a:noFill/>
                          <a:ln w="12700" algn="ctr">
                            <a:solidFill>
                              <a:srgbClr val="FFCC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6" name="Oval 208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2108189" y="25348967"/>
                            <a:ext cx="90012" cy="89935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FFCC66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" o:spid="_x0000_s1026" style="position:absolute;margin-left:265.7pt;margin-top:480.1pt;width:78.1pt;height:7.05pt;rotation:-8;z-index:251651584;mso-position-horizontal-relative:page;mso-position-vertical-relative:page" coordorigin="212068,253489" coordsize="9913,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">
                <v:rect id="Rectangle 206" o:spid="_x0000_s1027" style="position:absolute;left:212068;top:253489;width:9914;height:900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0Rj8UA&#10;AADbAAAADwAAAGRycy9kb3ducmV2LnhtbESPQWvCQBSE7wX/w/KE3uqmRSWkrlKUgkLRNnrw+Mw+&#10;k5Ds25DdJum/dwWhx2FmvmEWq8HUoqPWlZYVvE4iEMSZ1SXnCk7Hz5cYhPPIGmvLpOCPHKyWo6cF&#10;Jtr2/ENd6nMRIOwSVFB43yRSuqwgg25iG+LgXW1r0AfZ5lK32Ae4qeVbFM2lwZLDQoENrQvKqvTX&#10;KDicDjLeXI7772pXbc96Pv2a7c5KPY+Hj3cQngb/H360t1rBbAr3L+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LRGPxQAAANsAAAAPAAAAAAAAAAAAAAAAAJgCAABkcnMv&#10;ZG93bnJldi54bWxQSwUGAAAAAAQABAD1AAAAigMAAAAA&#10;" stroked="f">
                  <v:stroke joinstyle="round"/>
                  <o:lock v:ext="edit" shapetype="t"/>
                  <v:textbox inset="2.88pt,2.88pt,2.88pt,2.88pt"/>
                </v:rect>
                <v:line id="Line 207" o:spid="_x0000_s1028" style="position:absolute;visibility:visible;mso-wrap-style:square" from="212068,253939" to="221081,253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3q/sUAAADbAAAADwAAAGRycy9kb3ducmV2LnhtbESPW2sCMRSE3wv+h3AE32pWrVVWo9iW&#10;QvFBvIGvh83Zi25OliTq+u+bgtDHYWa+YebL1tTiRs5XlhUM+gkI4szqigsFx8P36xSED8gaa8uk&#10;4EEelovOyxxTbe+8o9s+FCJC2KeooAyhSaX0WUkGfd82xNHLrTMYonSF1A7vEW5qOUySd2mw4rhQ&#10;YkOfJWWX/dUoyP1oe3r72pw+8tXlMTmut+58LZTqddvVDESgNvyHn+0frWA8hr8v8Qf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93q/sUAAADbAAAADwAAAAAAAAAA&#10;AAAAAAChAgAAZHJzL2Rvd25yZXYueG1sUEsFBgAAAAAEAAQA+QAAAJMDAAAAAA==&#10;" strokecolor="#fc6" strokeweight="1pt">
                  <v:shadow color="#ccc"/>
                </v:line>
                <v:oval id="Oval 208" o:spid="_x0000_s1029" style="position:absolute;left:221081;top:253489;width:901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nZWsUA&#10;AADbAAAADwAAAGRycy9kb3ducmV2LnhtbESPQWvCQBSE7wX/w/KEXkrdaInY6CpBkAoitNpDj4/s&#10;Mwlm38bdbYz/3hUKPQ4z8w2zWPWmER05X1tWMB4lIIgLq2suFXwfN68zED4ga2wsk4IbeVgtB08L&#10;zLS98hd1h1CKCGGfoYIqhDaT0hcVGfQj2xJH72SdwRClK6V2eI1w08hJkkylwZrjQoUtrSsqzodf&#10;o+Clvrhm/9HtU/5Mc797/8nfeKvU87DP5yAC9eE//NfeagXpFB5f4g+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edlaxQAAANsAAAAPAAAAAAAAAAAAAAAAAJgCAABkcnMv&#10;ZG93bnJldi54bWxQSwUGAAAAAAQABAD1AAAAigMAAAAA&#10;" fillcolor="#fc6" stroked="f" strokecolor="#fc6" strokeweight="0" insetpen="t">
                  <v:shadow color="#ccc"/>
                  <o:lock v:ext="edit" shapetype="t"/>
                  <v:textbox inset="2.88pt,2.88pt,2.88pt,2.88pt"/>
                </v:oval>
                <w10:wrap anchorx="page" anchory="page"/>
              </v:group>
            </w:pict>
          </mc:Fallback>
        </mc:AlternateContent>
      </w:r>
      <w:r w:rsidR="000068C1">
        <w:rPr>
          <w:noProof/>
        </w:rPr>
        <mc:AlternateContent>
          <mc:Choice Requires="wps">
            <w:drawing>
              <wp:anchor distT="36576" distB="36576" distL="36576" distR="36576" simplePos="0" relativeHeight="251647488" behindDoc="0" locked="0" layoutInCell="1" allowOverlap="1" wp14:anchorId="44958BB8" wp14:editId="381DDBA6">
                <wp:simplePos x="0" y="0"/>
                <wp:positionH relativeFrom="page">
                  <wp:posOffset>4568190</wp:posOffset>
                </wp:positionH>
                <wp:positionV relativeFrom="page">
                  <wp:posOffset>5791200</wp:posOffset>
                </wp:positionV>
                <wp:extent cx="1659890" cy="826135"/>
                <wp:effectExtent l="0" t="0" r="1270" b="0"/>
                <wp:wrapNone/>
                <wp:docPr id="52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659890" cy="826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46D6F" w:rsidRDefault="000068C1" w:rsidP="00E36C9F">
                            <w:pPr>
                              <w:pStyle w:val="Address1"/>
                            </w:pPr>
                            <w:r>
                              <w:t>41 W. Yokuts Avenue</w:t>
                            </w:r>
                          </w:p>
                          <w:p w:rsidR="000068C1" w:rsidRDefault="000068C1" w:rsidP="00E36C9F">
                            <w:pPr>
                              <w:pStyle w:val="Address1"/>
                            </w:pPr>
                            <w:r>
                              <w:t>Stockton, CA  95207</w:t>
                            </w:r>
                          </w:p>
                          <w:p w:rsidR="00446D6F" w:rsidRDefault="00446D6F" w:rsidP="00E36C9F">
                            <w:pPr>
                              <w:pStyle w:val="Address1"/>
                            </w:pPr>
                            <w:r>
                              <w:t>Phone:</w:t>
                            </w:r>
                            <w:r w:rsidR="002321F7">
                              <w:t xml:space="preserve"> </w:t>
                            </w:r>
                            <w:r w:rsidR="000068C1">
                              <w:t>209</w:t>
                            </w:r>
                            <w:r w:rsidR="002321F7">
                              <w:t>.</w:t>
                            </w:r>
                            <w:r w:rsidR="000068C1">
                              <w:t>9</w:t>
                            </w:r>
                            <w:r w:rsidR="002321F7">
                              <w:t>55.</w:t>
                            </w:r>
                            <w:r w:rsidR="000068C1">
                              <w:t>1625</w:t>
                            </w:r>
                          </w:p>
                          <w:p w:rsidR="00446D6F" w:rsidRDefault="000068C1" w:rsidP="00E36C9F">
                            <w:pPr>
                              <w:pStyle w:val="Address1"/>
                            </w:pPr>
                            <w:r>
                              <w:t>www.thearcsj.org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031" type="#_x0000_t202" style="position:absolute;margin-left:359.7pt;margin-top:456pt;width:130.7pt;height:65.05pt;z-index:2516474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446D6F" w:rsidRDefault="000068C1" w:rsidP="00E36C9F">
                      <w:pPr>
                        <w:pStyle w:val="Address1"/>
                      </w:pPr>
                      <w:r>
                        <w:t>41 W. Yokuts Avenue</w:t>
                      </w:r>
                    </w:p>
                    <w:p w:rsidR="000068C1" w:rsidRDefault="000068C1" w:rsidP="00E36C9F">
                      <w:pPr>
                        <w:pStyle w:val="Address1"/>
                      </w:pPr>
                      <w:r>
                        <w:t>Stockton, CA  95207</w:t>
                      </w:r>
                    </w:p>
                    <w:p w:rsidR="00446D6F" w:rsidRDefault="00446D6F" w:rsidP="00E36C9F">
                      <w:pPr>
                        <w:pStyle w:val="Address1"/>
                      </w:pPr>
                      <w:r>
                        <w:t>Phone:</w:t>
                      </w:r>
                      <w:r w:rsidR="002321F7">
                        <w:t xml:space="preserve"> </w:t>
                      </w:r>
                      <w:r w:rsidR="000068C1">
                        <w:t>209</w:t>
                      </w:r>
                      <w:r w:rsidR="002321F7">
                        <w:t>.</w:t>
                      </w:r>
                      <w:r w:rsidR="000068C1">
                        <w:t>9</w:t>
                      </w:r>
                      <w:r w:rsidR="002321F7">
                        <w:t>55.</w:t>
                      </w:r>
                      <w:r w:rsidR="000068C1">
                        <w:t>1625</w:t>
                      </w:r>
                    </w:p>
                    <w:p w:rsidR="00446D6F" w:rsidRDefault="000068C1" w:rsidP="00E36C9F">
                      <w:pPr>
                        <w:pStyle w:val="Address1"/>
                      </w:pPr>
                      <w:r>
                        <w:t>www.thearcsj.org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68C1">
        <w:rPr>
          <w:noProof/>
        </w:rPr>
        <mc:AlternateContent>
          <mc:Choice Requires="wps">
            <w:drawing>
              <wp:anchor distT="36576" distB="36576" distL="36576" distR="36576" simplePos="0" relativeHeight="251674112" behindDoc="0" locked="0" layoutInCell="1" allowOverlap="1" wp14:anchorId="6C8045EB" wp14:editId="100747AD">
                <wp:simplePos x="0" y="0"/>
                <wp:positionH relativeFrom="column">
                  <wp:posOffset>7042150</wp:posOffset>
                </wp:positionH>
                <wp:positionV relativeFrom="paragraph">
                  <wp:posOffset>-269240</wp:posOffset>
                </wp:positionV>
                <wp:extent cx="90170" cy="90170"/>
                <wp:effectExtent l="3175" t="6985" r="11430" b="7620"/>
                <wp:wrapNone/>
                <wp:docPr id="51" name="Oval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 rot="21180000">
                          <a:off x="0" y="0"/>
                          <a:ext cx="90170" cy="90170"/>
                        </a:xfrm>
                        <a:prstGeom prst="ellipse">
                          <a:avLst/>
                        </a:prstGeom>
                        <a:solidFill>
                          <a:srgbClr val="FFCC6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6" o:spid="_x0000_s1026" style="position:absolute;margin-left:554.5pt;margin-top:-21.2pt;width:7.1pt;height:7.1pt;rotation:-7;z-index:2516741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" fillcolor="#fc6" stroked="f" strokeweight="0" insetpen="t">
                <v:shadow color="#ccc"/>
                <o:lock v:ext="edit" shapetype="t"/>
                <v:textbox inset="2.88pt,2.88pt,2.88pt,2.88pt"/>
              </v:oval>
            </w:pict>
          </mc:Fallback>
        </mc:AlternateContent>
      </w:r>
      <w:r w:rsidR="000068C1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25582B5" wp14:editId="2583F87A">
                <wp:simplePos x="0" y="0"/>
                <wp:positionH relativeFrom="page">
                  <wp:posOffset>7699375</wp:posOffset>
                </wp:positionH>
                <wp:positionV relativeFrom="page">
                  <wp:posOffset>1691640</wp:posOffset>
                </wp:positionV>
                <wp:extent cx="1288415" cy="1183640"/>
                <wp:effectExtent l="0" t="0" r="0" b="0"/>
                <wp:wrapNone/>
                <wp:docPr id="48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8415" cy="118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6D6F" w:rsidRPr="008F2995" w:rsidRDefault="00356BCF" w:rsidP="00446D6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68FF17" wp14:editId="5B0EE84D">
                                  <wp:extent cx="1925744" cy="1250414"/>
                                  <wp:effectExtent l="0" t="0" r="0" b="6985"/>
                                  <wp:docPr id="78" name="Picture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rc logo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5744" cy="12504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035" type="#_x0000_t202" style="position:absolute;margin-left:606.25pt;margin-top:133.2pt;width:101.45pt;height:93.2pt;z-index:2516567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" filled="f" stroked="f">
                <v:textbox style="mso-fit-shape-to-text:t">
                  <w:txbxContent>
                    <w:p w:rsidR="00446D6F" w:rsidRPr="008F2995" w:rsidRDefault="00356BCF" w:rsidP="00446D6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37A499" wp14:editId="4FB28408">
                            <wp:extent cx="1925744" cy="1250414"/>
                            <wp:effectExtent l="0" t="0" r="0" b="6985"/>
                            <wp:docPr id="78" name="Picture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rc logo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5744" cy="12504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68C1"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52E025EE" wp14:editId="7C1C027C">
                <wp:simplePos x="0" y="0"/>
                <wp:positionH relativeFrom="page">
                  <wp:posOffset>7218045</wp:posOffset>
                </wp:positionH>
                <wp:positionV relativeFrom="page">
                  <wp:posOffset>3847465</wp:posOffset>
                </wp:positionV>
                <wp:extent cx="1876425" cy="1237615"/>
                <wp:effectExtent l="93345" t="142240" r="87630" b="134620"/>
                <wp:wrapNone/>
                <wp:docPr id="41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21120000">
                          <a:off x="0" y="0"/>
                          <a:ext cx="1876425" cy="1237615"/>
                          <a:chOff x="25050458" y="22764824"/>
                          <a:chExt cx="1875879" cy="1237331"/>
                        </a:xfrm>
                      </wpg:grpSpPr>
                      <wps:wsp>
                        <wps:cNvPr id="42" name="Rectangle 200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5050458" y="22764824"/>
                            <a:ext cx="1875879" cy="12373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3" name="Line 201"/>
                        <wps:cNvCnPr/>
                        <wps:spPr bwMode="auto">
                          <a:xfrm>
                            <a:off x="25095464" y="22809830"/>
                            <a:ext cx="1740861" cy="0"/>
                          </a:xfrm>
                          <a:prstGeom prst="line">
                            <a:avLst/>
                          </a:prstGeom>
                          <a:noFill/>
                          <a:ln w="12700" algn="ctr">
                            <a:solidFill>
                              <a:srgbClr val="FFCC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4" name="Oval 202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6836325" y="22764824"/>
                            <a:ext cx="90012" cy="89935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5" name="Oval 20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5050458" y="23912220"/>
                            <a:ext cx="90012" cy="89935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6" name="Line 204"/>
                        <wps:cNvCnPr/>
                        <wps:spPr bwMode="auto">
                          <a:xfrm>
                            <a:off x="25095426" y="22809830"/>
                            <a:ext cx="0" cy="1102390"/>
                          </a:xfrm>
                          <a:prstGeom prst="line">
                            <a:avLst/>
                          </a:prstGeom>
                          <a:noFill/>
                          <a:ln w="12700" algn="ctr">
                            <a:solidFill>
                              <a:srgbClr val="FFCC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" o:spid="_x0000_s1026" style="position:absolute;margin-left:568.35pt;margin-top:302.95pt;width:147.75pt;height:97.45pt;rotation:-8;z-index:251650560;mso-position-horizontal-relative:page;mso-position-vertical-relative:page" coordorigin="250504,227648" coordsize="18758,12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">
                <v:rect id="Rectangle 200" o:spid="_x0000_s1027" style="position:absolute;left:250504;top:227648;width:18759;height:12373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6vcQA&#10;AADbAAAADwAAAGRycy9kb3ducmV2LnhtbESPT4vCMBTE78J+h/AWvGmqqEg1iuwiWFjWvwePz+bZ&#10;ljYvpclq/fYbQfA4zMxvmPmyNZW4UeMKywoG/QgEcWp1wZmC03Hdm4JwHlljZZkUPMjBcvHRmWOs&#10;7Z33dDv4TAQIuxgV5N7XsZQuzcmg69uaOHhX2xj0QTaZ1A3eA9xUchhFE2mw4LCQY01fOaXl4c8o&#10;2J62cvp9Of7uyqTcnPVk9DNOzkp1P9vVDISn1r/Dr/ZGKxgN4fkl/AC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Rur3EAAAA2wAAAA8AAAAAAAAAAAAAAAAAmAIAAGRycy9k&#10;b3ducmV2LnhtbFBLBQYAAAAABAAEAPUAAACJAwAAAAA=&#10;" stroked="f">
                  <v:stroke joinstyle="round"/>
                  <o:lock v:ext="edit" shapetype="t"/>
                  <v:textbox inset="2.88pt,2.88pt,2.88pt,2.88pt"/>
                </v:rect>
                <v:line id="Line 201" o:spid="_x0000_s1028" style="position:absolute;visibility:visible;mso-wrap-style:square" from="250954,228098" to="268363,228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FBzMQAAADbAAAADwAAAGRycy9kb3ducmV2LnhtbESPT2sCMRTE74V+h/AEbzVrlVZWo9iK&#10;IB7EquD1sXn7RzcvSxJ1/fZGKHgcZuY3zGTWmlpcyfnKsoJ+LwFBnFldcaHgsF9+jED4gKyxtkwK&#10;7uRhNn1/m2Cq7Y3/6LoLhYgQ9ikqKENoUil9VpJB37MNcfRy6wyGKF0htcNbhJtafibJlzRYcVwo&#10;saHfkrLz7mIU5H6wPQ4Xm+NPPj/fvw/rrTtdCqW6nXY+BhGoDa/wf3ulFQwH8PwSf4C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oUHMxAAAANsAAAAPAAAAAAAAAAAA&#10;AAAAAKECAABkcnMvZG93bnJldi54bWxQSwUGAAAAAAQABAD5AAAAkgMAAAAA&#10;" strokecolor="#fc6" strokeweight="1pt">
                  <v:shadow color="#ccc"/>
                </v:line>
                <v:oval id="Oval 202" o:spid="_x0000_s1029" style="position:absolute;left:268363;top:227648;width:900;height: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OuNsUA&#10;AADbAAAADwAAAGRycy9kb3ducmV2LnhtbESPT2sCMRTE74V+h/AK3mq220VkaxRZKAgexD8Hj4/N&#10;62bbzcs2ibr66ZuC4HGYmd8ws8VgO3EmH1rHCt7GGQji2umWGwWH/efrFESIyBo7x6TgSgEW8+en&#10;GZbaXXhL511sRIJwKFGBibEvpQy1IYth7Hri5H05bzEm6RupPV4S3HYyz7KJtNhyWjDYU2Wo/tmd&#10;rIL3b7/5tav8WG2K7dos11V+ul2VGr0Myw8QkYb4CN/bK62gKOD/S/oB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w642xQAAANsAAAAPAAAAAAAAAAAAAAAAAJgCAABkcnMv&#10;ZG93bnJldi54bWxQSwUGAAAAAAQABAD1AAAAigMAAAAA&#10;" fillcolor="#fc6" stroked="f" strokeweight="0" insetpen="t">
                  <v:shadow color="#ccc"/>
                  <o:lock v:ext="edit" shapetype="t"/>
                  <v:textbox inset="2.88pt,2.88pt,2.88pt,2.88pt"/>
                </v:oval>
                <v:oval id="Oval 203" o:spid="_x0000_s1030" style="position:absolute;left:250504;top:239122;width:900;height: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8LrcUA&#10;AADbAAAADwAAAGRycy9kb3ducmV2LnhtbESPT2sCMRTE74V+h/AKvdVst7bIahRZKAgexD+HHh+b&#10;52bt5mWbRF399EYQehxm5jfMZNbbVpzIh8axgvdBBoK4crrhWsFu+/02AhEissbWMSm4UIDZ9Plp&#10;goV2Z17TaRNrkSAcClRgYuwKKUNlyGIYuI44eXvnLcYkfS21x3OC21bmWfYlLTacFgx2VBqqfjdH&#10;q+Dj4Fd/dpH/lKvhemnmyzI/Xi9Kvb708zGISH38Dz/aC61g+An3L+kH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wutxQAAANsAAAAPAAAAAAAAAAAAAAAAAJgCAABkcnMv&#10;ZG93bnJldi54bWxQSwUGAAAAAAQABAD1AAAAigMAAAAA&#10;" fillcolor="#fc6" stroked="f" strokeweight="0" insetpen="t">
                  <v:shadow color="#ccc"/>
                  <o:lock v:ext="edit" shapetype="t"/>
                  <v:textbox inset="2.88pt,2.88pt,2.88pt,2.88pt"/>
                </v:oval>
                <v:line id="Line 204" o:spid="_x0000_s1031" style="position:absolute;visibility:visible;mso-wrap-style:square" from="250954,228098" to="250954,239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biVMQAAADbAAAADwAAAGRycy9kb3ducmV2LnhtbESPW2sCMRSE3wv9D+EIvtWsF6ysRrGK&#10;UHwoVgVfD5uzF92cLEnU9d83QsHHYWa+YWaL1tTiRs5XlhX0ewkI4szqigsFx8PmYwLCB2SNtWVS&#10;8CAPi/n72wxTbe/8S7d9KESEsE9RQRlCk0rps5IM+p5tiKOXW2cwROkKqR3eI9zUcpAkY2mw4rhQ&#10;YkOrkrLL/moU5H64O43WP6evfHl5fB63O3e+Fkp1O+1yCiJQG17h//a3VjAaw/NL/AF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1uJUxAAAANsAAAAPAAAAAAAAAAAA&#10;AAAAAKECAABkcnMvZG93bnJldi54bWxQSwUGAAAAAAQABAD5AAAAkgMAAAAA&#10;" strokecolor="#fc6" strokeweight="1pt">
                  <v:shadow color="#ccc"/>
                </v:line>
                <w10:wrap anchorx="page" anchory="page"/>
              </v:group>
            </w:pict>
          </mc:Fallback>
        </mc:AlternateContent>
      </w:r>
      <w:r w:rsidR="000068C1">
        <w:rPr>
          <w:noProof/>
        </w:rPr>
        <mc:AlternateContent>
          <mc:Choice Requires="wps">
            <w:drawing>
              <wp:anchor distT="36576" distB="36576" distL="36576" distR="36576" simplePos="0" relativeHeight="251649536" behindDoc="0" locked="0" layoutInCell="1" allowOverlap="1" wp14:anchorId="599845E2" wp14:editId="41BDCC3D">
                <wp:simplePos x="0" y="0"/>
                <wp:positionH relativeFrom="page">
                  <wp:posOffset>640080</wp:posOffset>
                </wp:positionH>
                <wp:positionV relativeFrom="page">
                  <wp:posOffset>6644640</wp:posOffset>
                </wp:positionV>
                <wp:extent cx="1234440" cy="291465"/>
                <wp:effectExtent l="1905" t="0" r="1905" b="635"/>
                <wp:wrapNone/>
                <wp:docPr id="40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3444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46D6F" w:rsidRPr="00AC0216" w:rsidRDefault="00446D6F" w:rsidP="00446D6F">
                            <w:pPr>
                              <w:pStyle w:val="CaptionText"/>
                            </w:pPr>
                            <w:proofErr w:type="spellStart"/>
                            <w:proofErr w:type="gramStart"/>
                            <w:r w:rsidRPr="00AC0216">
                              <w:t>ure</w:t>
                            </w:r>
                            <w:proofErr w:type="spellEnd"/>
                            <w:proofErr w:type="gramEnd"/>
                            <w:r w:rsidRPr="00AC0216">
                              <w:t xml:space="preserve"> or graphic.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036" type="#_x0000_t202" style="position:absolute;margin-left:50.4pt;margin-top:523.2pt;width:97.2pt;height:22.95pt;z-index:2516495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446D6F" w:rsidRPr="00AC0216" w:rsidRDefault="00446D6F" w:rsidP="00446D6F">
                      <w:pPr>
                        <w:pStyle w:val="CaptionText"/>
                      </w:pPr>
                      <w:proofErr w:type="spellStart"/>
                      <w:proofErr w:type="gramStart"/>
                      <w:r w:rsidRPr="00AC0216">
                        <w:t>ure</w:t>
                      </w:r>
                      <w:proofErr w:type="spellEnd"/>
                      <w:proofErr w:type="gramEnd"/>
                      <w:r w:rsidRPr="00AC0216">
                        <w:t xml:space="preserve"> or graphic.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68C1">
        <w:rPr>
          <w:noProof/>
        </w:rPr>
        <mc:AlternateContent>
          <mc:Choice Requires="wps">
            <w:drawing>
              <wp:anchor distT="36576" distB="36576" distL="36576" distR="36576" simplePos="0" relativeHeight="251643392" behindDoc="0" locked="0" layoutInCell="1" allowOverlap="1" wp14:anchorId="29511189" wp14:editId="261A724A">
                <wp:simplePos x="0" y="0"/>
                <wp:positionH relativeFrom="column">
                  <wp:posOffset>6993890</wp:posOffset>
                </wp:positionH>
                <wp:positionV relativeFrom="paragraph">
                  <wp:posOffset>6637655</wp:posOffset>
                </wp:positionV>
                <wp:extent cx="91440" cy="91440"/>
                <wp:effectExtent l="2540" t="8255" r="1270" b="5080"/>
                <wp:wrapNone/>
                <wp:docPr id="39" name="Oval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FFCC6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9" o:spid="_x0000_s1026" style="position:absolute;margin-left:550.7pt;margin-top:522.65pt;width:7.2pt;height:7.2pt;z-index:251643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" fillcolor="#fc6" stroked="f" strokeweight="0" insetpen="t">
                <v:shadow color="#ccc"/>
                <o:lock v:ext="edit" shapetype="t"/>
                <v:textbox inset="2.88pt,2.88pt,2.88pt,2.88pt"/>
              </v:oval>
            </w:pict>
          </mc:Fallback>
        </mc:AlternateContent>
      </w:r>
      <w:r w:rsidR="00A328B7">
        <w:t xml:space="preserve"> </w:t>
      </w:r>
      <w:r w:rsidR="00446D6F">
        <w:br w:type="page"/>
      </w:r>
      <w:r w:rsidR="001B33F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D4A214D" wp14:editId="1FEC7558">
                <wp:simplePos x="0" y="0"/>
                <wp:positionH relativeFrom="page">
                  <wp:posOffset>7221220</wp:posOffset>
                </wp:positionH>
                <wp:positionV relativeFrom="page">
                  <wp:posOffset>2379345</wp:posOffset>
                </wp:positionV>
                <wp:extent cx="1530985" cy="1734820"/>
                <wp:effectExtent l="0" t="0" r="12065" b="1778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985" cy="1734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A5E" w:rsidRDefault="001B33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64D623" wp14:editId="4477E038">
                                  <wp:extent cx="1322024" cy="1762941"/>
                                  <wp:effectExtent l="0" t="0" r="0" b="8890"/>
                                  <wp:docPr id="93" name="Picture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1757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2744" cy="17639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38" type="#_x0000_t202" style="position:absolute;margin-left:568.6pt;margin-top:187.35pt;width:120.55pt;height:136.6pt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" fillcolor="white [3201]" strokeweight=".5pt">
                <v:textbox>
                  <w:txbxContent>
                    <w:p w:rsidR="00336A5E" w:rsidRDefault="001B33F0">
                      <w:r>
                        <w:rPr>
                          <w:noProof/>
                        </w:rPr>
                        <w:drawing>
                          <wp:inline distT="0" distB="0" distL="0" distR="0" wp14:anchorId="7164D623" wp14:editId="4477E038">
                            <wp:extent cx="1322024" cy="1762941"/>
                            <wp:effectExtent l="0" t="0" r="0" b="8890"/>
                            <wp:docPr id="93" name="Picture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1757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2744" cy="17639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68F7">
        <w:rPr>
          <w:noProof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 wp14:anchorId="7CC03442" wp14:editId="74A1C687">
                <wp:simplePos x="0" y="0"/>
                <wp:positionH relativeFrom="page">
                  <wp:posOffset>3955055</wp:posOffset>
                </wp:positionH>
                <wp:positionV relativeFrom="page">
                  <wp:posOffset>793214</wp:posOffset>
                </wp:positionV>
                <wp:extent cx="2181225" cy="6496688"/>
                <wp:effectExtent l="0" t="0" r="9525" b="0"/>
                <wp:wrapNone/>
                <wp:docPr id="37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81225" cy="64966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 id="15">
                        <w:txbxContent>
                          <w:p w:rsidR="008807A4" w:rsidRPr="00BE6C46" w:rsidRDefault="00687FF2" w:rsidP="00687FF2">
                            <w:pPr>
                              <w:pStyle w:val="Heading4"/>
                              <w:spacing w:before="0"/>
                              <w:jc w:val="center"/>
                            </w:pPr>
                            <w:r>
                              <w:t>Board of Directors Main Responsibilities</w:t>
                            </w:r>
                          </w:p>
                          <w:p w:rsidR="00687FF2" w:rsidRDefault="00687FF2" w:rsidP="00687FF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F0779B">
                              <w:t>Promot</w:t>
                            </w:r>
                            <w:r>
                              <w:t xml:space="preserve">e the mission of Arc San Joaquin and enhance the public image of </w:t>
                            </w:r>
                            <w:r w:rsidR="009937E3">
                              <w:t>The Arc</w:t>
                            </w:r>
                          </w:p>
                          <w:p w:rsidR="00687FF2" w:rsidRDefault="00687FF2" w:rsidP="00687FF2">
                            <w:pPr>
                              <w:pStyle w:val="ListParagraph"/>
                            </w:pPr>
                          </w:p>
                          <w:p w:rsidR="00687FF2" w:rsidRDefault="009937E3" w:rsidP="009937E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Setting direction and making policy and strategic decisions </w:t>
                            </w:r>
                          </w:p>
                          <w:p w:rsidR="00687FF2" w:rsidRDefault="00687FF2" w:rsidP="00687FF2">
                            <w:pPr>
                              <w:pStyle w:val="ListParagraph"/>
                            </w:pPr>
                          </w:p>
                          <w:p w:rsidR="009937E3" w:rsidRDefault="009937E3" w:rsidP="00C068F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</w:pPr>
                            <w:r>
                              <w:t xml:space="preserve">Overseeing and monitoring organizational performance and </w:t>
                            </w:r>
                            <w:r w:rsidR="001B33F0">
                              <w:t>ensuring overall accountability</w:t>
                            </w:r>
                          </w:p>
                          <w:p w:rsidR="009937E3" w:rsidRDefault="009937E3" w:rsidP="00C068F7"/>
                          <w:p w:rsidR="00687FF2" w:rsidRDefault="00687FF2" w:rsidP="00C068F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</w:pPr>
                            <w:r>
                              <w:t>Attend scheduled Board meetings</w:t>
                            </w:r>
                            <w:r w:rsidR="002368B3">
                              <w:t>*</w:t>
                            </w:r>
                            <w:r>
                              <w:t xml:space="preserve"> and any special meetings. </w:t>
                            </w:r>
                          </w:p>
                          <w:p w:rsidR="00687FF2" w:rsidRDefault="00687FF2" w:rsidP="00687FF2">
                            <w:pPr>
                              <w:pStyle w:val="ListParagraph"/>
                            </w:pPr>
                          </w:p>
                          <w:p w:rsidR="00687FF2" w:rsidRDefault="00687FF2" w:rsidP="00687FF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Select and evaluate the Executive Director.</w:t>
                            </w:r>
                          </w:p>
                          <w:p w:rsidR="00687FF2" w:rsidRDefault="00687FF2" w:rsidP="00687FF2">
                            <w:pPr>
                              <w:pStyle w:val="ListParagraph"/>
                            </w:pPr>
                          </w:p>
                          <w:p w:rsidR="00687FF2" w:rsidRDefault="00687FF2" w:rsidP="00687FF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Plan and support fundraising projects.  </w:t>
                            </w:r>
                          </w:p>
                          <w:p w:rsidR="00AB5603" w:rsidRDefault="00AB5603" w:rsidP="00AB5603">
                            <w:pPr>
                              <w:pStyle w:val="ListParagraph"/>
                            </w:pPr>
                          </w:p>
                          <w:p w:rsidR="00687FF2" w:rsidRPr="00AB5603" w:rsidRDefault="00AB5603" w:rsidP="00687FF2">
                            <w:pPr>
                              <w:pStyle w:val="ListParagrap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*9 Board meetings per year.  </w:t>
                            </w:r>
                            <w:r w:rsidR="00AD4DCD">
                              <w:rPr>
                                <w:sz w:val="20"/>
                                <w:szCs w:val="20"/>
                              </w:rPr>
                              <w:t xml:space="preserve">Term of service is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 year</w:t>
                            </w:r>
                            <w:r w:rsidR="00AD4DCD">
                              <w:rPr>
                                <w:sz w:val="20"/>
                                <w:szCs w:val="20"/>
                              </w:rPr>
                              <w:t>s.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807A4" w:rsidRPr="004175CD" w:rsidRDefault="00F33C8F" w:rsidP="0032758E">
                            <w:pPr>
                              <w:pStyle w:val="BodyText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D054458" wp14:editId="2E1BCE98">
                                  <wp:extent cx="1503802" cy="1074840"/>
                                  <wp:effectExtent l="171450" t="171450" r="191770" b="201930"/>
                                  <wp:docPr id="71" name="Pictur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2186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4137" cy="1075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190500" cap="rnd">
                                            <a:solidFill>
                                              <a:srgbClr val="FFFFFF"/>
                                            </a:solidFill>
                                          </a:ln>
                                          <a:effectLst>
                                            <a:outerShdw blurRad="50000" algn="tl" rotWithShape="0">
                                              <a:srgbClr val="000000">
                                                <a:alpha val="41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800000"/>
                                            </a:lightRig>
                                          </a:scene3d>
                                          <a:sp3d contourW="6350">
                                            <a:bevelT w="50800" h="16510"/>
                                            <a:contourClr>
                                              <a:srgbClr val="C0C0C0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040" type="#_x0000_t202" style="position:absolute;margin-left:311.4pt;margin-top:62.45pt;width:171.75pt;height:511.55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" filled="f" stroked="f" strokeweight="0" insetpen="t">
                <o:lock v:ext="edit" shapetype="t"/>
                <v:textbox style="mso-next-textbox:#Text Box 227" inset="2.85pt,2.85pt,2.85pt,2.85pt">
                  <w:txbxContent>
                    <w:p w:rsidR="008807A4" w:rsidRPr="00BE6C46" w:rsidRDefault="00687FF2" w:rsidP="00687FF2">
                      <w:pPr>
                        <w:pStyle w:val="Heading4"/>
                        <w:spacing w:before="0"/>
                        <w:jc w:val="center"/>
                      </w:pPr>
                      <w:r>
                        <w:t>Board of Directors Main Responsibilities</w:t>
                      </w:r>
                    </w:p>
                    <w:p w:rsidR="00687FF2" w:rsidRDefault="00687FF2" w:rsidP="00687FF2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 w:rsidRPr="00F0779B">
                        <w:t>Promot</w:t>
                      </w:r>
                      <w:r>
                        <w:t xml:space="preserve">e the mission of Arc San Joaquin and enhance the public image of </w:t>
                      </w:r>
                      <w:r w:rsidR="009937E3">
                        <w:t>The Arc</w:t>
                      </w:r>
                    </w:p>
                    <w:p w:rsidR="00687FF2" w:rsidRDefault="00687FF2" w:rsidP="00687FF2">
                      <w:pPr>
                        <w:pStyle w:val="ListParagraph"/>
                      </w:pPr>
                    </w:p>
                    <w:p w:rsidR="00687FF2" w:rsidRDefault="009937E3" w:rsidP="009937E3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Setting direction and making policy and strategic decisions </w:t>
                      </w:r>
                    </w:p>
                    <w:p w:rsidR="00687FF2" w:rsidRDefault="00687FF2" w:rsidP="00687FF2">
                      <w:pPr>
                        <w:pStyle w:val="ListParagraph"/>
                      </w:pPr>
                    </w:p>
                    <w:p w:rsidR="009937E3" w:rsidRDefault="009937E3" w:rsidP="00C068F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</w:pPr>
                      <w:r>
                        <w:t xml:space="preserve">Overseeing and monitoring organizational performance and </w:t>
                      </w:r>
                      <w:r w:rsidR="001B33F0">
                        <w:t>ensuring overall accountability</w:t>
                      </w:r>
                    </w:p>
                    <w:p w:rsidR="009937E3" w:rsidRDefault="009937E3" w:rsidP="00C068F7"/>
                    <w:p w:rsidR="00687FF2" w:rsidRDefault="00687FF2" w:rsidP="00C068F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</w:pPr>
                      <w:r>
                        <w:t>Attend scheduled Board meetings</w:t>
                      </w:r>
                      <w:r w:rsidR="002368B3">
                        <w:t>*</w:t>
                      </w:r>
                      <w:r>
                        <w:t xml:space="preserve"> and any special meetings. </w:t>
                      </w:r>
                    </w:p>
                    <w:p w:rsidR="00687FF2" w:rsidRDefault="00687FF2" w:rsidP="00687FF2">
                      <w:pPr>
                        <w:pStyle w:val="ListParagraph"/>
                      </w:pPr>
                    </w:p>
                    <w:p w:rsidR="00687FF2" w:rsidRDefault="00687FF2" w:rsidP="00687FF2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Select and evaluate the Executive Director.</w:t>
                      </w:r>
                    </w:p>
                    <w:p w:rsidR="00687FF2" w:rsidRDefault="00687FF2" w:rsidP="00687FF2">
                      <w:pPr>
                        <w:pStyle w:val="ListParagraph"/>
                      </w:pPr>
                    </w:p>
                    <w:p w:rsidR="00687FF2" w:rsidRDefault="00687FF2" w:rsidP="00687FF2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Plan and support fundraising projects.  </w:t>
                      </w:r>
                    </w:p>
                    <w:p w:rsidR="00AB5603" w:rsidRDefault="00AB5603" w:rsidP="00AB5603">
                      <w:pPr>
                        <w:pStyle w:val="ListParagraph"/>
                      </w:pPr>
                    </w:p>
                    <w:p w:rsidR="00687FF2" w:rsidRPr="00AB5603" w:rsidRDefault="00AB5603" w:rsidP="00687FF2">
                      <w:pPr>
                        <w:pStyle w:val="ListParagrap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*9 Board meetings per year.  </w:t>
                      </w:r>
                      <w:r w:rsidR="00AD4DCD">
                        <w:rPr>
                          <w:sz w:val="20"/>
                          <w:szCs w:val="20"/>
                        </w:rPr>
                        <w:t xml:space="preserve">Term of service is </w:t>
                      </w:r>
                      <w:r>
                        <w:rPr>
                          <w:sz w:val="20"/>
                          <w:szCs w:val="20"/>
                        </w:rPr>
                        <w:t>3 year</w:t>
                      </w:r>
                      <w:r w:rsidR="00AD4DCD">
                        <w:rPr>
                          <w:sz w:val="20"/>
                          <w:szCs w:val="20"/>
                        </w:rPr>
                        <w:t>s.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8807A4" w:rsidRPr="004175CD" w:rsidRDefault="00F33C8F" w:rsidP="0032758E">
                      <w:pPr>
                        <w:pStyle w:val="BodyText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D054458" wp14:editId="2E1BCE98">
                            <wp:extent cx="1503802" cy="1074840"/>
                            <wp:effectExtent l="171450" t="171450" r="191770" b="201930"/>
                            <wp:docPr id="71" name="Picture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2186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4137" cy="107507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90500" cap="rnd">
                                      <a:solidFill>
                                        <a:srgbClr val="FFFFFF"/>
                                      </a:solidFill>
                                    </a:ln>
                                    <a:effectLst>
                                      <a:outerShdw blurRad="50000" algn="tl" rotWithShape="0">
                                        <a:srgbClr val="000000">
                                          <a:alpha val="41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800000"/>
                                      </a:lightRig>
                                    </a:scene3d>
                                    <a:sp3d contourW="6350">
                                      <a:bevelT w="50800" h="16510"/>
                                      <a:contourClr>
                                        <a:srgbClr val="C0C0C0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64D0">
        <w:rPr>
          <w:noProof/>
        </w:rPr>
        <mc:AlternateContent>
          <mc:Choice Requires="wps">
            <w:drawing>
              <wp:anchor distT="36576" distB="36576" distL="36576" distR="36576" simplePos="0" relativeHeight="251661824" behindDoc="0" locked="0" layoutInCell="1" allowOverlap="1" wp14:anchorId="1A2C6CA8" wp14:editId="35512606">
                <wp:simplePos x="0" y="0"/>
                <wp:positionH relativeFrom="page">
                  <wp:posOffset>7402830</wp:posOffset>
                </wp:positionH>
                <wp:positionV relativeFrom="page">
                  <wp:posOffset>870585</wp:posOffset>
                </wp:positionV>
                <wp:extent cx="2065655" cy="1608455"/>
                <wp:effectExtent l="0" t="0" r="0" b="0"/>
                <wp:wrapNone/>
                <wp:docPr id="12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065655" cy="160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linkedTxbx id="15" seq="1"/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040" type="#_x0000_t202" style="position:absolute;margin-left:582.9pt;margin-top:68.55pt;width:162.65pt;height:126.65pt;z-index:2516618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" filled="f" stroked="f" strokeweight="0" insetpen="t">
                <o:lock v:ext="edit" shapetype="t"/>
                <v:textbox inset="2.85pt,2.85pt,2.85pt,2.85pt">
                  <w:txbxContent/>
                </v:textbox>
                <w10:wrap anchorx="page" anchory="page"/>
              </v:shape>
            </w:pict>
          </mc:Fallback>
        </mc:AlternateContent>
      </w:r>
      <w:r w:rsidR="00336A5E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52C887A" wp14:editId="187C7110">
                <wp:simplePos x="0" y="0"/>
                <wp:positionH relativeFrom="page">
                  <wp:posOffset>8185533</wp:posOffset>
                </wp:positionH>
                <wp:positionV relativeFrom="page">
                  <wp:posOffset>4235986</wp:posOffset>
                </wp:positionV>
                <wp:extent cx="1581693" cy="1222681"/>
                <wp:effectExtent l="0" t="0" r="19050" b="15875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693" cy="12226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A5E" w:rsidRDefault="00336A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20B63B" wp14:editId="31FBD724">
                                  <wp:extent cx="1842225" cy="1375168"/>
                                  <wp:effectExtent l="0" t="0" r="5715" b="0"/>
                                  <wp:docPr id="82" name="Picture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12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3916" cy="1383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41" type="#_x0000_t202" style="position:absolute;margin-left:644.55pt;margin-top:333.55pt;width:124.55pt;height:96.25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" fillcolor="white [3201]" strokeweight=".5pt">
                <v:textbox>
                  <w:txbxContent>
                    <w:p w:rsidR="00336A5E" w:rsidRDefault="00336A5E">
                      <w:r>
                        <w:rPr>
                          <w:noProof/>
                        </w:rPr>
                        <w:drawing>
                          <wp:inline distT="0" distB="0" distL="0" distR="0" wp14:anchorId="7020B63B" wp14:editId="31FBD724">
                            <wp:extent cx="1842225" cy="1375168"/>
                            <wp:effectExtent l="0" t="0" r="5715" b="0"/>
                            <wp:docPr id="82" name="Picture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12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3916" cy="1383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414B">
        <w:rPr>
          <w:noProof/>
        </w:rPr>
        <mc:AlternateContent>
          <mc:Choice Requires="wps">
            <w:drawing>
              <wp:anchor distT="36576" distB="36576" distL="36576" distR="36576" simplePos="0" relativeHeight="251663872" behindDoc="0" locked="0" layoutInCell="1" allowOverlap="1" wp14:anchorId="28AE6E67" wp14:editId="46CE20C3">
                <wp:simplePos x="0" y="0"/>
                <wp:positionH relativeFrom="page">
                  <wp:posOffset>605583</wp:posOffset>
                </wp:positionH>
                <wp:positionV relativeFrom="page">
                  <wp:posOffset>1729503</wp:posOffset>
                </wp:positionV>
                <wp:extent cx="2186305" cy="5083810"/>
                <wp:effectExtent l="0" t="0" r="4445" b="2540"/>
                <wp:wrapNone/>
                <wp:docPr id="36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86305" cy="5083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A414B" w:rsidRPr="003A414B" w:rsidRDefault="003A414B" w:rsidP="003A414B">
                            <w:pPr>
                              <w:spacing w:after="200" w:line="276" w:lineRule="auto"/>
                              <w:rPr>
                                <w:rFonts w:ascii="Arial" w:eastAsiaTheme="minorHAnsi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A414B">
                              <w:rPr>
                                <w:rFonts w:ascii="Arial" w:eastAsiaTheme="minorHAnsi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History</w:t>
                            </w:r>
                          </w:p>
                          <w:p w:rsidR="003A414B" w:rsidRPr="003A414B" w:rsidRDefault="003A414B" w:rsidP="003A414B">
                            <w:pPr>
                              <w:spacing w:after="200" w:line="276" w:lineRule="auto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  <w:r w:rsidRPr="003A414B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 xml:space="preserve">Arc San Joaquin began in 1954 when a group of concerned parents advocated for services in Stockton for persons with developmental and intellectual disabilities. These initial services have grown into a network of support in the schools system, employment and the community. </w:t>
                            </w:r>
                          </w:p>
                          <w:p w:rsidR="003A414B" w:rsidRPr="003A414B" w:rsidRDefault="003A414B" w:rsidP="003A414B">
                            <w:pPr>
                              <w:spacing w:after="200" w:line="276" w:lineRule="auto"/>
                              <w:rPr>
                                <w:rFonts w:ascii="Arial" w:eastAsiaTheme="minorHAnsi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A414B">
                              <w:rPr>
                                <w:rFonts w:ascii="Arial" w:eastAsiaTheme="minorHAnsi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Current Services</w:t>
                            </w:r>
                          </w:p>
                          <w:p w:rsidR="003A414B" w:rsidRPr="003A414B" w:rsidRDefault="003A414B" w:rsidP="003A414B">
                            <w:pPr>
                              <w:spacing w:after="200" w:line="276" w:lineRule="auto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  <w:r w:rsidRPr="003A414B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Starting Out and ADC North are adult learning environments where consumers can learn and use living and social skills.</w:t>
                            </w:r>
                          </w:p>
                          <w:p w:rsidR="003A414B" w:rsidRPr="003A414B" w:rsidRDefault="003A414B" w:rsidP="003A414B">
                            <w:pPr>
                              <w:spacing w:after="200" w:line="276" w:lineRule="auto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3A414B" w:rsidRPr="003A414B" w:rsidRDefault="003A414B" w:rsidP="003A414B">
                            <w:pPr>
                              <w:spacing w:after="200" w:line="276" w:lineRule="auto"/>
                              <w:rPr>
                                <w:rFonts w:ascii="Arial" w:eastAsiaTheme="minorHAnsi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A414B">
                              <w:rPr>
                                <w:rFonts w:ascii="Arial" w:eastAsiaTheme="minorHAnsi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Vocational Services</w:t>
                            </w:r>
                          </w:p>
                          <w:p w:rsidR="003A414B" w:rsidRPr="003A414B" w:rsidRDefault="003A414B" w:rsidP="003A414B">
                            <w:pPr>
                              <w:spacing w:after="200" w:line="276" w:lineRule="auto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  <w:r w:rsidRPr="003A414B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 xml:space="preserve">Services are provided for abilities assessment, employment planning, job preparation, work placement and support.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042" type="#_x0000_t202" style="position:absolute;margin-left:47.7pt;margin-top:136.2pt;width:172.15pt;height:400.3pt;z-index:2516638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" stroked="f" strokeweight="0" insetpen="t">
                <v:shadow color="#ccc"/>
                <o:lock v:ext="edit" shapetype="t"/>
                <v:textbox inset="2.85pt,2.85pt,2.85pt,2.85pt">
                  <w:txbxContent>
                    <w:p w:rsidR="003A414B" w:rsidRPr="003A414B" w:rsidRDefault="003A414B" w:rsidP="003A414B">
                      <w:pPr>
                        <w:spacing w:after="200" w:line="276" w:lineRule="auto"/>
                        <w:rPr>
                          <w:rFonts w:ascii="Arial" w:eastAsiaTheme="minorHAnsi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3A414B">
                        <w:rPr>
                          <w:rFonts w:ascii="Arial" w:eastAsiaTheme="minorHAnsi" w:hAnsi="Arial" w:cs="Arial"/>
                          <w:b/>
                          <w:sz w:val="20"/>
                          <w:szCs w:val="20"/>
                          <w:u w:val="single"/>
                        </w:rPr>
                        <w:t>History</w:t>
                      </w:r>
                    </w:p>
                    <w:p w:rsidR="003A414B" w:rsidRPr="003A414B" w:rsidRDefault="003A414B" w:rsidP="003A414B">
                      <w:pPr>
                        <w:spacing w:after="200" w:line="276" w:lineRule="auto"/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  <w:r w:rsidRPr="003A414B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 xml:space="preserve">Arc San Joaquin began in 1954 when a group of concerned parents advocated for services in Stockton for persons with developmental and intellectual disabilities. These initial services have grown into a network of support in the schools system, employment and the community. </w:t>
                      </w:r>
                    </w:p>
                    <w:p w:rsidR="003A414B" w:rsidRPr="003A414B" w:rsidRDefault="003A414B" w:rsidP="003A414B">
                      <w:pPr>
                        <w:spacing w:after="200" w:line="276" w:lineRule="auto"/>
                        <w:rPr>
                          <w:rFonts w:ascii="Arial" w:eastAsiaTheme="minorHAnsi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3A414B">
                        <w:rPr>
                          <w:rFonts w:ascii="Arial" w:eastAsiaTheme="minorHAnsi" w:hAnsi="Arial" w:cs="Arial"/>
                          <w:b/>
                          <w:sz w:val="20"/>
                          <w:szCs w:val="20"/>
                          <w:u w:val="single"/>
                        </w:rPr>
                        <w:t>Current Services</w:t>
                      </w:r>
                    </w:p>
                    <w:p w:rsidR="003A414B" w:rsidRPr="003A414B" w:rsidRDefault="003A414B" w:rsidP="003A414B">
                      <w:pPr>
                        <w:spacing w:after="200" w:line="276" w:lineRule="auto"/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  <w:r w:rsidRPr="003A414B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Starting Out and ADC North are adult learning environments where consumers can learn and use living and social skills.</w:t>
                      </w:r>
                    </w:p>
                    <w:p w:rsidR="003A414B" w:rsidRPr="003A414B" w:rsidRDefault="003A414B" w:rsidP="003A414B">
                      <w:pPr>
                        <w:spacing w:after="200" w:line="276" w:lineRule="auto"/>
                        <w:rPr>
                          <w:rFonts w:ascii="Arial" w:eastAsiaTheme="minorHAnsi" w:hAnsi="Arial" w:cs="Arial"/>
                          <w:sz w:val="20"/>
                          <w:szCs w:val="20"/>
                          <w:u w:val="single"/>
                        </w:rPr>
                      </w:pPr>
                    </w:p>
                    <w:p w:rsidR="003A414B" w:rsidRPr="003A414B" w:rsidRDefault="003A414B" w:rsidP="003A414B">
                      <w:pPr>
                        <w:spacing w:after="200" w:line="276" w:lineRule="auto"/>
                        <w:rPr>
                          <w:rFonts w:ascii="Arial" w:eastAsiaTheme="minorHAnsi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3A414B">
                        <w:rPr>
                          <w:rFonts w:ascii="Arial" w:eastAsiaTheme="minorHAnsi" w:hAnsi="Arial" w:cs="Arial"/>
                          <w:b/>
                          <w:sz w:val="20"/>
                          <w:szCs w:val="20"/>
                          <w:u w:val="single"/>
                        </w:rPr>
                        <w:t>Vocational Services</w:t>
                      </w:r>
                    </w:p>
                    <w:p w:rsidR="003A414B" w:rsidRPr="003A414B" w:rsidRDefault="003A414B" w:rsidP="003A414B">
                      <w:pPr>
                        <w:spacing w:after="200" w:line="276" w:lineRule="auto"/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  <w:r w:rsidRPr="003A414B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 xml:space="preserve">Services are provided for abilities assessment, employment planning, job preparation, work placement and support.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68C1"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23209FFF" wp14:editId="35A6B62E">
                <wp:simplePos x="0" y="0"/>
                <wp:positionH relativeFrom="column">
                  <wp:posOffset>3049270</wp:posOffset>
                </wp:positionH>
                <wp:positionV relativeFrom="paragraph">
                  <wp:posOffset>-6753860</wp:posOffset>
                </wp:positionV>
                <wp:extent cx="603250" cy="1015365"/>
                <wp:effectExtent l="10795" t="8890" r="5080" b="4445"/>
                <wp:wrapNone/>
                <wp:docPr id="31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250" cy="1015365"/>
                          <a:chOff x="5666" y="812"/>
                          <a:chExt cx="950" cy="1599"/>
                        </a:xfrm>
                      </wpg:grpSpPr>
                      <wps:wsp>
                        <wps:cNvPr id="32" name="Line 217"/>
                        <wps:cNvCnPr/>
                        <wps:spPr bwMode="auto">
                          <a:xfrm rot="21180000" flipV="1">
                            <a:off x="5666" y="954"/>
                            <a:ext cx="811" cy="3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CC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" name="Oval 218"/>
                        <wps:cNvSpPr>
                          <a:spLocks noChangeArrowheads="1" noChangeShapeType="1"/>
                        </wps:cNvSpPr>
                        <wps:spPr bwMode="auto">
                          <a:xfrm rot="21180000">
                            <a:off x="6474" y="812"/>
                            <a:ext cx="142" cy="142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4" name="Oval 219"/>
                        <wps:cNvSpPr>
                          <a:spLocks noChangeArrowheads="1" noChangeShapeType="1"/>
                        </wps:cNvSpPr>
                        <wps:spPr bwMode="auto">
                          <a:xfrm rot="21180000">
                            <a:off x="5761" y="2269"/>
                            <a:ext cx="142" cy="142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" name="Line 220"/>
                        <wps:cNvCnPr/>
                        <wps:spPr bwMode="auto">
                          <a:xfrm rot="21180000">
                            <a:off x="5748" y="1035"/>
                            <a:ext cx="0" cy="123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CC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" o:spid="_x0000_s1026" style="position:absolute;margin-left:240.1pt;margin-top:-531.8pt;width:47.5pt;height:79.95pt;z-index:251659776" coordorigin="5666,812" coordsize="950,1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">
                <v:line id="Line 217" o:spid="_x0000_s1027" style="position:absolute;rotation:7;flip:y;visibility:visible;mso-wrap-style:square" from="5666,954" to="6477,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tx/8QAAADbAAAADwAAAGRycy9kb3ducmV2LnhtbESPQWsCMRSE7wX/Q3iF3mq2KxbZGqUK&#10;Yj263Yu3x+Z1s+3mZU1S3frrjVDwOMzMN8x8OdhOnMiH1rGCl3EGgrh2uuVGQfW5eZ6BCBFZY+eY&#10;FPxRgOVi9DDHQrsz7+lUxkYkCIcCFZgY+0LKUBuyGMauJ07el/MWY5K+kdrjOcFtJ/Mse5UWW04L&#10;BntaG6p/yl+r4HA5fk9nZbdaVXtzOWyrbe53E6WeHof3NxCRhngP/7c/tIJJDrcv6Qf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W3H/xAAAANsAAAAPAAAAAAAAAAAA&#10;AAAAAKECAABkcnMvZG93bnJldi54bWxQSwUGAAAAAAQABAD5AAAAkgMAAAAA&#10;" strokecolor="#fc6" strokeweight="1pt">
                  <v:shadow color="#ccc"/>
                </v:line>
                <v:oval id="Oval 218" o:spid="_x0000_s1028" style="position:absolute;left:6474;top:812;width:142;height:142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dnSMQA&#10;AADbAAAADwAAAGRycy9kb3ducmV2LnhtbESPzWrDMBCE74W+g9hCbo2UBEJxI5s2UJIcm59Cb4u1&#10;tkytlWspiZunjwKBHoeZ+YZZFINrxYn60HjWMBkrEMSlNw3XGva7j+cXECEiG2w9k4Y/ClDkjw8L&#10;zIw/8yedtrEWCcIhQw02xi6TMpSWHIax74iTV/neYUyyr6Xp8ZzgrpVTpebSYcNpwWJHS0vlz/bo&#10;NCj8fV9dvpvNzqrq8lUtJzbwQevR0/D2CiLSEP/D9/baaJjN4PYl/QC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HZ0jEAAAA2wAAAA8AAAAAAAAAAAAAAAAAmAIAAGRycy9k&#10;b3ducmV2LnhtbFBLBQYAAAAABAAEAPUAAACJAwAAAAA=&#10;" fillcolor="#fc6" stroked="f" strokeweight="0" insetpen="t">
                  <v:shadow color="#ccc"/>
                  <o:lock v:ext="edit" shapetype="t"/>
                  <v:textbox inset="2.88pt,2.88pt,2.88pt,2.88pt"/>
                </v:oval>
                <v:oval id="Oval 219" o:spid="_x0000_s1029" style="position:absolute;left:5761;top:2269;width:142;height:142;rotation:-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7/PMQA&#10;AADbAAAADwAAAGRycy9kb3ducmV2LnhtbESPT2sCMRTE70K/Q3iF3tzEWkpZjdIKYnv0TwVvj83b&#10;zeLmZbuJuvXTN0LB4zAzv2Gm89414kxdqD1rGGUKBHHhTc2Vht12OXwDESKywcYzafilAPPZw2CK&#10;ufEXXtN5EyuRIBxy1GBjbHMpQ2HJYch8S5y80ncOY5JdJU2HlwR3jXxW6lU6rDktWGxpYak4bk5O&#10;g8Kfj9X1UH9trSqv+3IxsoG/tX567N8nICL18R7+b38aDeMXuH1JP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u/zzEAAAA2wAAAA8AAAAAAAAAAAAAAAAAmAIAAGRycy9k&#10;b3ducmV2LnhtbFBLBQYAAAAABAAEAPUAAACJAwAAAAA=&#10;" fillcolor="#fc6" stroked="f" strokeweight="0" insetpen="t">
                  <v:shadow color="#ccc"/>
                  <o:lock v:ext="edit" shapetype="t"/>
                  <v:textbox inset="2.88pt,2.88pt,2.88pt,2.88pt"/>
                </v:oval>
                <v:line id="Line 220" o:spid="_x0000_s1030" style="position:absolute;rotation:-7;visibility:visible;mso-wrap-style:square" from="5748,1035" to="5748,2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n3FcIAAADbAAAADwAAAGRycy9kb3ducmV2LnhtbESP3YrCMBSE7wXfIRzBO01XcXG7jSL+&#10;4F4tWH2AQ3O2LW1OShNr+/ZGEPZymJlvmGTbm1p01LrSsoKPeQSCOLO65FzB7XqarUE4j6yxtkwK&#10;BnKw3YxHCcbaPvhCXepzESDsYlRQeN/EUrqsIINubhvi4P3Z1qAPss2lbvER4KaWiyj6lAZLDgsF&#10;NrQvKKvSu1HQVL+D/TqZe3S13bGkXTqcD3ulppN+9w3CU+//w+/2j1awXMHrS/gBcvM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kn3FcIAAADbAAAADwAAAAAAAAAAAAAA&#10;AAChAgAAZHJzL2Rvd25yZXYueG1sUEsFBgAAAAAEAAQA+QAAAJADAAAAAA==&#10;" strokecolor="#fc6" strokeweight="1pt">
                  <v:shadow color="#ccc"/>
                </v:line>
              </v:group>
            </w:pict>
          </mc:Fallback>
        </mc:AlternateContent>
      </w:r>
      <w:r w:rsidR="000068C1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7A7D38F" wp14:editId="5C6BEE6A">
                <wp:simplePos x="0" y="0"/>
                <wp:positionH relativeFrom="column">
                  <wp:posOffset>3605530</wp:posOffset>
                </wp:positionH>
                <wp:positionV relativeFrom="paragraph">
                  <wp:posOffset>578485</wp:posOffset>
                </wp:positionV>
                <wp:extent cx="648970" cy="922020"/>
                <wp:effectExtent l="71755" t="54610" r="69850" b="42545"/>
                <wp:wrapNone/>
                <wp:docPr id="30" name="Rectangle 21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 rot="21180000">
                          <a:off x="0" y="0"/>
                          <a:ext cx="648970" cy="92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" o:spid="_x0000_s1026" style="position:absolute;margin-left:283.9pt;margin-top:45.55pt;width:51.1pt;height:72.6pt;rotation:-7;z-index:2516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" stroked="f">
                <v:stroke joinstyle="round"/>
                <o:lock v:ext="edit" shapetype="t"/>
                <v:textbox inset="2.88pt,2.88pt,2.88pt,2.88pt"/>
              </v:rect>
            </w:pict>
          </mc:Fallback>
        </mc:AlternateContent>
      </w:r>
      <w:r w:rsidR="000068C1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3A62DB4" wp14:editId="09341A07">
                <wp:simplePos x="0" y="0"/>
                <wp:positionH relativeFrom="page">
                  <wp:posOffset>1104900</wp:posOffset>
                </wp:positionH>
                <wp:positionV relativeFrom="page">
                  <wp:posOffset>5651500</wp:posOffset>
                </wp:positionV>
                <wp:extent cx="882015" cy="789940"/>
                <wp:effectExtent l="0" t="3175" r="3810" b="0"/>
                <wp:wrapNone/>
                <wp:docPr id="29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78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807A4" w:rsidRPr="008F2995" w:rsidRDefault="008807A4" w:rsidP="008807A4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041" type="#_x0000_t202" style="position:absolute;margin-left:87pt;margin-top:445pt;width:69.45pt;height:62.2pt;z-index:2516730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" filled="f" stroked="f">
                <v:textbox style="mso-fit-shape-to-text:t">
                  <w:txbxContent>
                    <w:p w:rsidR="008807A4" w:rsidRPr="008F2995" w:rsidRDefault="008807A4" w:rsidP="008807A4"/>
                  </w:txbxContent>
                </v:textbox>
                <w10:wrap anchorx="page" anchory="page"/>
              </v:shape>
            </w:pict>
          </mc:Fallback>
        </mc:AlternateContent>
      </w:r>
      <w:r w:rsidR="000068C1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ED72488" wp14:editId="0EA152C5">
                <wp:simplePos x="0" y="0"/>
                <wp:positionH relativeFrom="page">
                  <wp:posOffset>7899400</wp:posOffset>
                </wp:positionH>
                <wp:positionV relativeFrom="page">
                  <wp:posOffset>2946400</wp:posOffset>
                </wp:positionV>
                <wp:extent cx="1047115" cy="942340"/>
                <wp:effectExtent l="0" t="0" r="0" b="0"/>
                <wp:wrapNone/>
                <wp:docPr id="28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115" cy="942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807A4" w:rsidRPr="008F2995" w:rsidRDefault="008807A4" w:rsidP="008807A4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042" type="#_x0000_t202" style="position:absolute;margin-left:622pt;margin-top:232pt;width:82.45pt;height:74.2pt;z-index:2516720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" filled="f" stroked="f">
                <v:textbox style="mso-fit-shape-to-text:t">
                  <w:txbxContent>
                    <w:p w:rsidR="008807A4" w:rsidRPr="008F2995" w:rsidRDefault="008807A4" w:rsidP="008807A4"/>
                  </w:txbxContent>
                </v:textbox>
                <w10:wrap anchorx="page" anchory="page"/>
              </v:shape>
            </w:pict>
          </mc:Fallback>
        </mc:AlternateContent>
      </w:r>
      <w:r w:rsidR="000068C1">
        <w:rPr>
          <w:noProof/>
        </w:rPr>
        <mc:AlternateContent>
          <mc:Choice Requires="wps">
            <w:drawing>
              <wp:anchor distT="36576" distB="36576" distL="36576" distR="36576" simplePos="0" relativeHeight="251671040" behindDoc="0" locked="0" layoutInCell="1" allowOverlap="1" wp14:anchorId="5DF10F7B" wp14:editId="03EBB934">
                <wp:simplePos x="0" y="0"/>
                <wp:positionH relativeFrom="page">
                  <wp:posOffset>7482840</wp:posOffset>
                </wp:positionH>
                <wp:positionV relativeFrom="page">
                  <wp:posOffset>6143625</wp:posOffset>
                </wp:positionV>
                <wp:extent cx="1931670" cy="1014730"/>
                <wp:effectExtent l="0" t="0" r="0" b="8255"/>
                <wp:wrapNone/>
                <wp:docPr id="27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931670" cy="1014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807A4" w:rsidRDefault="003D73BF" w:rsidP="004175CD">
                            <w:pPr>
                              <w:pStyle w:val="Address1"/>
                            </w:pPr>
                            <w:r>
                              <w:t>41 W. Yokuts Avenue</w:t>
                            </w:r>
                          </w:p>
                          <w:p w:rsidR="0032758E" w:rsidRPr="0032758E" w:rsidRDefault="003D73BF" w:rsidP="004175CD">
                            <w:pPr>
                              <w:pStyle w:val="Address1"/>
                            </w:pPr>
                            <w:r>
                              <w:t>Stockton, CA  95207</w:t>
                            </w:r>
                          </w:p>
                          <w:p w:rsidR="008807A4" w:rsidRDefault="008807A4" w:rsidP="004175CD">
                            <w:pPr>
                              <w:pStyle w:val="Address1"/>
                            </w:pPr>
                            <w:r>
                              <w:t>Phone:</w:t>
                            </w:r>
                            <w:r w:rsidR="0032758E">
                              <w:t xml:space="preserve"> </w:t>
                            </w:r>
                            <w:r w:rsidR="003D73BF">
                              <w:t>209</w:t>
                            </w:r>
                            <w:r w:rsidR="0032758E">
                              <w:t>.</w:t>
                            </w:r>
                            <w:r w:rsidR="003D73BF">
                              <w:t>955</w:t>
                            </w:r>
                            <w:r w:rsidR="0032758E">
                              <w:t>.</w:t>
                            </w:r>
                            <w:r w:rsidR="003D73BF">
                              <w:t>1625</w:t>
                            </w:r>
                          </w:p>
                          <w:p w:rsidR="008807A4" w:rsidRDefault="005603C8" w:rsidP="004175CD">
                            <w:pPr>
                              <w:pStyle w:val="Address1"/>
                            </w:pPr>
                            <w:hyperlink r:id="rId22" w:history="1">
                              <w:r w:rsidR="003D73BF" w:rsidRPr="0066321A">
                                <w:rPr>
                                  <w:rStyle w:val="Hyperlink"/>
                                </w:rPr>
                                <w:t>www.thearcsj.org</w:t>
                              </w:r>
                            </w:hyperlink>
                            <w:r w:rsidR="003D73BF">
                              <w:t xml:space="preserve"> </w:t>
                            </w:r>
                          </w:p>
                          <w:p w:rsidR="003D73BF" w:rsidRPr="003D73BF" w:rsidRDefault="003D73BF" w:rsidP="003D73BF"/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045" type="#_x0000_t202" style="position:absolute;margin-left:589.2pt;margin-top:483.75pt;width:152.1pt;height:79.9pt;z-index:2516710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8807A4" w:rsidRDefault="003D73BF" w:rsidP="004175CD">
                      <w:pPr>
                        <w:pStyle w:val="Address1"/>
                      </w:pPr>
                      <w:r>
                        <w:t>41 W. Yokuts Avenue</w:t>
                      </w:r>
                    </w:p>
                    <w:p w:rsidR="0032758E" w:rsidRPr="0032758E" w:rsidRDefault="003D73BF" w:rsidP="004175CD">
                      <w:pPr>
                        <w:pStyle w:val="Address1"/>
                      </w:pPr>
                      <w:r>
                        <w:t>Stockton, CA  95207</w:t>
                      </w:r>
                    </w:p>
                    <w:p w:rsidR="008807A4" w:rsidRDefault="008807A4" w:rsidP="004175CD">
                      <w:pPr>
                        <w:pStyle w:val="Address1"/>
                      </w:pPr>
                      <w:r>
                        <w:t>Phone:</w:t>
                      </w:r>
                      <w:r w:rsidR="0032758E">
                        <w:t xml:space="preserve"> </w:t>
                      </w:r>
                      <w:r w:rsidR="003D73BF">
                        <w:t>209</w:t>
                      </w:r>
                      <w:r w:rsidR="0032758E">
                        <w:t>.</w:t>
                      </w:r>
                      <w:r w:rsidR="003D73BF">
                        <w:t>955</w:t>
                      </w:r>
                      <w:r w:rsidR="0032758E">
                        <w:t>.</w:t>
                      </w:r>
                      <w:r w:rsidR="003D73BF">
                        <w:t>1625</w:t>
                      </w:r>
                    </w:p>
                    <w:p w:rsidR="008807A4" w:rsidRDefault="003E599E" w:rsidP="004175CD">
                      <w:pPr>
                        <w:pStyle w:val="Address1"/>
                      </w:pPr>
                      <w:hyperlink r:id="rId23" w:history="1">
                        <w:r w:rsidR="003D73BF" w:rsidRPr="0066321A">
                          <w:rPr>
                            <w:rStyle w:val="Hyperlink"/>
                          </w:rPr>
                          <w:t>www.thearcsj.org</w:t>
                        </w:r>
                      </w:hyperlink>
                      <w:r w:rsidR="003D73BF">
                        <w:t xml:space="preserve"> </w:t>
                      </w:r>
                    </w:p>
                    <w:p w:rsidR="003D73BF" w:rsidRPr="003D73BF" w:rsidRDefault="003D73BF" w:rsidP="003D73BF"/>
                  </w:txbxContent>
                </v:textbox>
                <w10:wrap anchorx="page" anchory="page"/>
              </v:shape>
            </w:pict>
          </mc:Fallback>
        </mc:AlternateContent>
      </w:r>
      <w:r w:rsidR="000068C1">
        <w:rPr>
          <w:noProof/>
        </w:rPr>
        <mc:AlternateContent>
          <mc:Choice Requires="wps">
            <w:drawing>
              <wp:anchor distT="36576" distB="36576" distL="36576" distR="36576" simplePos="0" relativeHeight="251670016" behindDoc="0" locked="0" layoutInCell="1" allowOverlap="1" wp14:anchorId="052CB95D" wp14:editId="1FCFE47A">
                <wp:simplePos x="0" y="0"/>
                <wp:positionH relativeFrom="page">
                  <wp:posOffset>7377430</wp:posOffset>
                </wp:positionH>
                <wp:positionV relativeFrom="page">
                  <wp:posOffset>5647055</wp:posOffset>
                </wp:positionV>
                <wp:extent cx="1828800" cy="274955"/>
                <wp:effectExtent l="0" t="0" r="4445" b="2540"/>
                <wp:wrapNone/>
                <wp:docPr id="26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82880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807A4" w:rsidRPr="003D73BF" w:rsidRDefault="003D73BF" w:rsidP="008807A4">
                            <w:pPr>
                              <w:pStyle w:val="Heading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The Arc San Joaquin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044" type="#_x0000_t202" style="position:absolute;margin-left:580.9pt;margin-top:444.65pt;width:2in;height:21.65pt;z-index:25167001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" filled="f" fillcolor="black" stroked="f" strokeweight="0" insetpen="t">
                <o:lock v:ext="edit" shapetype="t"/>
                <v:textbox inset="2.85pt,2.85pt,2.85pt,2.85pt">
                  <w:txbxContent>
                    <w:p w:rsidR="008807A4" w:rsidRPr="003D73BF" w:rsidRDefault="003D73BF" w:rsidP="008807A4">
                      <w:pPr>
                        <w:pStyle w:val="Heading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The Arc San Joaquin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68C1">
        <w:rPr>
          <w:noProof/>
        </w:rPr>
        <mc:AlternateContent>
          <mc:Choice Requires="wps">
            <w:drawing>
              <wp:anchor distT="36576" distB="36576" distL="36576" distR="36576" simplePos="0" relativeHeight="251668992" behindDoc="0" locked="0" layoutInCell="1" allowOverlap="1" wp14:anchorId="057CDEEF" wp14:editId="22813CA9">
                <wp:simplePos x="0" y="0"/>
                <wp:positionH relativeFrom="page">
                  <wp:posOffset>6938010</wp:posOffset>
                </wp:positionH>
                <wp:positionV relativeFrom="page">
                  <wp:posOffset>5617210</wp:posOffset>
                </wp:positionV>
                <wp:extent cx="2736215" cy="323850"/>
                <wp:effectExtent l="3810" t="6985" r="3175" b="2540"/>
                <wp:wrapNone/>
                <wp:docPr id="25" name="Oval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36215" cy="323850"/>
                        </a:xfrm>
                        <a:prstGeom prst="ellipse">
                          <a:avLst/>
                        </a:prstGeom>
                        <a:solidFill>
                          <a:srgbClr val="3399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1" o:spid="_x0000_s1026" style="position:absolute;margin-left:546.3pt;margin-top:442.3pt;width:215.45pt;height:25.5pt;z-index:25166899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" fillcolor="#39f" stroked="f" strokeweight="0" insetpen="t">
                <v:shadow color="#ccc"/>
                <o:lock v:ext="edit" shapetype="t"/>
                <v:textbox inset="2.88pt,2.88pt,2.88pt,2.88pt"/>
                <w10:wrap anchorx="page" anchory="page"/>
              </v:oval>
            </w:pict>
          </mc:Fallback>
        </mc:AlternateContent>
      </w:r>
      <w:r w:rsidR="000068C1"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5300DDF5" wp14:editId="634FF38B">
                <wp:simplePos x="0" y="0"/>
                <wp:positionH relativeFrom="page">
                  <wp:posOffset>620395</wp:posOffset>
                </wp:positionH>
                <wp:positionV relativeFrom="page">
                  <wp:posOffset>7141845</wp:posOffset>
                </wp:positionV>
                <wp:extent cx="6402705" cy="81280"/>
                <wp:effectExtent l="10795" t="121920" r="15875" b="130175"/>
                <wp:wrapNone/>
                <wp:docPr id="20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21480000">
                          <a:off x="0" y="0"/>
                          <a:ext cx="6402705" cy="81280"/>
                          <a:chOff x="18456253" y="25996698"/>
                          <a:chExt cx="7039718" cy="89935"/>
                        </a:xfrm>
                      </wpg:grpSpPr>
                      <wps:wsp>
                        <wps:cNvPr id="21" name="Rectangle 237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8456253" y="25996698"/>
                            <a:ext cx="7039718" cy="89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" name="Line 238"/>
                        <wps:cNvCnPr/>
                        <wps:spPr bwMode="auto">
                          <a:xfrm>
                            <a:off x="18501259" y="26041704"/>
                            <a:ext cx="69047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CC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" name="Oval 239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5405959" y="25996698"/>
                            <a:ext cx="90012" cy="89935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FFCC66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" name="Oval 240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8456253" y="25996698"/>
                            <a:ext cx="90012" cy="89935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FFCC66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026" style="position:absolute;margin-left:48.85pt;margin-top:562.35pt;width:504.15pt;height:6.4pt;rotation:-2;z-index:251667968;mso-position-horizontal-relative:page;mso-position-vertical-relative:page" coordorigin="184562,259966" coordsize="70397,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">
                <v:rect id="Rectangle 237" o:spid="_x0000_s1027" style="position:absolute;left:184562;top:259966;width:70397;height:900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zBasQA&#10;AADbAAAADwAAAGRycy9kb3ducmV2LnhtbESPQYvCMBSE78L+h/AWvGmqqEjXKMuKYEFWVz14fDbP&#10;trR5KU3U+u83guBxmJlvmNmiNZW4UeMKywoG/QgEcWp1wZmC42HVm4JwHlljZZkUPMjBYv7RmWGs&#10;7Z3/6Lb3mQgQdjEqyL2vYyldmpNB17c1cfAutjHog2wyqRu8B7ip5DCKJtJgwWEhx5p+ckrL/dUo&#10;2B63cro8H353ZVKuT3oy2oyTk1Ldz/b7C4Sn1r/Dr/ZaKxgO4Pkl/AA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cwWrEAAAA2wAAAA8AAAAAAAAAAAAAAAAAmAIAAGRycy9k&#10;b3ducmV2LnhtbFBLBQYAAAAABAAEAPUAAACJAwAAAAA=&#10;" stroked="f">
                  <v:stroke joinstyle="round"/>
                  <o:lock v:ext="edit" shapetype="t"/>
                  <v:textbox inset="2.88pt,2.88pt,2.88pt,2.88pt"/>
                </v:rect>
                <v:line id="Line 238" o:spid="_x0000_s1028" style="position:absolute;visibility:visible;mso-wrap-style:square" from="185012,260417" to="254059,260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IB98UAAADbAAAADwAAAGRycy9kb3ducmV2LnhtbESPW2sCMRSE3wv+h3CEvtWsa1FZjeKF&#10;QulDsSr4eticvejmZEmirv++KQh9HGbmG2a+7EwjbuR8bVnBcJCAIM6trrlUcDx8vE1B+ICssbFM&#10;Ch7kYbnovcwx0/bOP3Tbh1JECPsMFVQhtJmUPq/IoB/Yljh6hXUGQ5SulNrhPcJNI9MkGUuDNceF&#10;ClvaVJRf9lejoPCj3el9+31aF6vLY3L82rnztVTqtd+tZiACdeE//Gx/agVpCn9f4g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DIB98UAAADbAAAADwAAAAAAAAAA&#10;AAAAAAChAgAAZHJzL2Rvd25yZXYueG1sUEsFBgAAAAAEAAQA+QAAAJMDAAAAAA==&#10;" strokecolor="#fc6" strokeweight="1pt">
                  <v:shadow color="#ccc"/>
                </v:line>
                <v:oval id="Oval 239" o:spid="_x0000_s1029" style="position:absolute;left:254059;top:259966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gJv8UA&#10;AADbAAAADwAAAGRycy9kb3ducmV2LnhtbESPQWvCQBSE7wX/w/IKvRTdGLFodA2hUCqIYNWDx0f2&#10;mYRm36a725j++65Q6HGYmW+YdT6YVvTkfGNZwXSSgCAurW64UnA+vY0XIHxA1thaJgU/5CHfjB7W&#10;mGl74w/qj6ESEcI+QwV1CF0mpS9rMugntiOO3tU6gyFKV0nt8BbhppVpkrxIgw3HhRo7eq2p/Dx+&#10;GwXPzZdr9+/9fs6HeeF3y0sx461ST49DsQIRaAj/4b/2VitIZ3D/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CAm/xQAAANsAAAAPAAAAAAAAAAAAAAAAAJgCAABkcnMv&#10;ZG93bnJldi54bWxQSwUGAAAAAAQABAD1AAAAigMAAAAA&#10;" fillcolor="#fc6" stroked="f" strokecolor="#fc6" strokeweight="0" insetpen="t">
                  <v:shadow color="#ccc"/>
                  <o:lock v:ext="edit" shapetype="t"/>
                  <v:textbox inset="2.88pt,2.88pt,2.88pt,2.88pt"/>
                </v:oval>
                <v:oval id="Oval 240" o:spid="_x0000_s1030" style="position:absolute;left:184562;top:259966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GRy8UA&#10;AADbAAAADwAAAGRycy9kb3ducmV2LnhtbESPQWvCQBSE74X+h+UVvBTd1Fax0VWCUCoUQaOHHh/Z&#10;ZxKafRt315j++25B8DjMzDfMYtWbRnTkfG1ZwcsoAUFcWF1zqeB4+BjOQPiArLGxTAp+ycNq+fiw&#10;wFTbK++py0MpIoR9igqqENpUSl9UZNCPbEscvZN1BkOUrpTa4TXCTSPHSTKVBmuOCxW2tK6o+Mkv&#10;RsFzfXbN9rPbTng3yfzX+3f2yhulBk99NgcRqA/38K290QrGb/D/Jf4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4ZHLxQAAANsAAAAPAAAAAAAAAAAAAAAAAJgCAABkcnMv&#10;ZG93bnJldi54bWxQSwUGAAAAAAQABAD1AAAAigMAAAAA&#10;" fillcolor="#fc6" stroked="f" strokecolor="#fc6" strokeweight="0" insetpen="t">
                  <v:shadow color="#ccc"/>
                  <o:lock v:ext="edit" shapetype="t"/>
                  <v:textbox inset="2.88pt,2.88pt,2.88pt,2.88pt"/>
                </v:oval>
                <w10:wrap anchorx="page" anchory="page"/>
              </v:group>
            </w:pict>
          </mc:Fallback>
        </mc:AlternateContent>
      </w:r>
      <w:r w:rsidR="000068C1">
        <w:rPr>
          <w:noProof/>
        </w:rPr>
        <mc:AlternateContent>
          <mc:Choice Requires="wps">
            <w:drawing>
              <wp:anchor distT="36576" distB="36576" distL="36576" distR="36576" simplePos="0" relativeHeight="251665920" behindDoc="0" locked="0" layoutInCell="1" allowOverlap="1" wp14:anchorId="00604D4A" wp14:editId="0981B101">
                <wp:simplePos x="0" y="0"/>
                <wp:positionH relativeFrom="page">
                  <wp:posOffset>598170</wp:posOffset>
                </wp:positionH>
                <wp:positionV relativeFrom="page">
                  <wp:posOffset>556895</wp:posOffset>
                </wp:positionV>
                <wp:extent cx="1625600" cy="742950"/>
                <wp:effectExtent l="0" t="4445" r="0" b="0"/>
                <wp:wrapNone/>
                <wp:docPr id="18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6256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A414B" w:rsidRPr="003A414B" w:rsidRDefault="003A414B" w:rsidP="003A414B">
                            <w:pPr>
                              <w:rPr>
                                <w:rFonts w:ascii="Arial" w:eastAsiaTheme="minorHAnsi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8807A4" w:rsidRPr="003A414B" w:rsidRDefault="003A414B" w:rsidP="003A414B">
                            <w:pPr>
                              <w:pStyle w:val="Heading3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A414B">
                              <w:rPr>
                                <w:sz w:val="24"/>
                                <w:szCs w:val="24"/>
                              </w:rPr>
                              <w:t>The Arc San Joaquin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045" type="#_x0000_t202" style="position:absolute;margin-left:47.1pt;margin-top:43.85pt;width:128pt;height:58.5pt;z-index:2516659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" filled="f" stroked="f" strokeweight="0" insetpen="t">
                <o:lock v:ext="edit" shapetype="t"/>
                <v:textbox inset="2.85pt,2.85pt,2.85pt,2.85pt">
                  <w:txbxContent>
                    <w:p w:rsidR="003A414B" w:rsidRPr="003A414B" w:rsidRDefault="003A414B" w:rsidP="003A414B">
                      <w:pPr>
                        <w:rPr>
                          <w:rFonts w:ascii="Arial" w:eastAsiaTheme="minorHAnsi" w:hAnsi="Arial" w:cs="Arial"/>
                          <w:b/>
                          <w:sz w:val="32"/>
                          <w:szCs w:val="32"/>
                        </w:rPr>
                      </w:pPr>
                    </w:p>
                    <w:p w:rsidR="008807A4" w:rsidRPr="003A414B" w:rsidRDefault="003A414B" w:rsidP="003A414B">
                      <w:pPr>
                        <w:pStyle w:val="Heading3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A414B">
                        <w:rPr>
                          <w:sz w:val="24"/>
                          <w:szCs w:val="24"/>
                        </w:rPr>
                        <w:t>The Arc San Joaquin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68C1"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4F7031C8" wp14:editId="1E329346">
                <wp:simplePos x="0" y="0"/>
                <wp:positionH relativeFrom="page">
                  <wp:posOffset>617855</wp:posOffset>
                </wp:positionH>
                <wp:positionV relativeFrom="page">
                  <wp:posOffset>895350</wp:posOffset>
                </wp:positionV>
                <wp:extent cx="2286635" cy="686435"/>
                <wp:effectExtent l="8255" t="9525" r="10160" b="8890"/>
                <wp:wrapNone/>
                <wp:docPr id="13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635" cy="686435"/>
                          <a:chOff x="18453736" y="19769139"/>
                          <a:chExt cx="2287053" cy="686515"/>
                        </a:xfrm>
                      </wpg:grpSpPr>
                      <wps:wsp>
                        <wps:cNvPr id="14" name="Rectangle 229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8453736" y="19769139"/>
                            <a:ext cx="2287053" cy="6865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" name="Oval 230"/>
                        <wps:cNvSpPr>
                          <a:spLocks noChangeArrowheads="1" noChangeShapeType="1"/>
                        </wps:cNvSpPr>
                        <wps:spPr bwMode="auto">
                          <a:xfrm rot="20820000">
                            <a:off x="18518090" y="19968109"/>
                            <a:ext cx="2185583" cy="307324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" name="Oval 231"/>
                        <wps:cNvSpPr>
                          <a:spLocks noChangeArrowheads="1" noChangeShapeType="1"/>
                        </wps:cNvSpPr>
                        <wps:spPr bwMode="auto">
                          <a:xfrm rot="20820000">
                            <a:off x="18468718" y="19955576"/>
                            <a:ext cx="2257090" cy="29249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" o:spid="_x0000_s1026" style="position:absolute;margin-left:48.65pt;margin-top:70.5pt;width:180.05pt;height:54.05pt;z-index:251662848;mso-position-horizontal-relative:page;mso-position-vertical-relative:page" coordorigin="184537,197691" coordsize="22870,6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">
                <v:rect id="Rectangle 229" o:spid="_x0000_s1027" style="position:absolute;left:184537;top:197691;width:22870;height:6865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eoT8IA&#10;AADbAAAADwAAAGRycy9kb3ducmV2LnhtbERPTYvCMBC9C/sfwgjeNHVRKdUosougILqrHjyOzdiW&#10;NpPSRK3/3iwseJvH+5zZojWVuFPjCssKhoMIBHFqdcGZgtNx1Y9BOI+ssbJMCp7kYDH/6Mww0fbB&#10;v3Q/+EyEEHYJKsi9rxMpXZqTQTewNXHgrrYx6ANsMqkbfIRwU8nPKJpIgwWHhhxr+sopLQ83o2B/&#10;2sv4+3Lc/ZSbcn3Wk9F2vDkr1eu2yykIT61/i//dax3mj+Dvl3C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R6hPwgAAANsAAAAPAAAAAAAAAAAAAAAAAJgCAABkcnMvZG93&#10;bnJldi54bWxQSwUGAAAAAAQABAD1AAAAhwMAAAAA&#10;" stroked="f">
                  <v:stroke joinstyle="round"/>
                  <o:lock v:ext="edit" shapetype="t"/>
                  <v:textbox inset="2.88pt,2.88pt,2.88pt,2.88pt"/>
                </v:rect>
                <v:oval id="Oval 230" o:spid="_x0000_s1028" style="position:absolute;left:185180;top:199681;width:21856;height:3073;rotation:-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H2lMIA&#10;AADbAAAADwAAAGRycy9kb3ducmV2LnhtbERP22oCMRB9L/gPYYS+1awFpa5mRQSL0At4AX0cNrMX&#10;3EyWJLtu/74pFHybw7nOaj2YRvTkfG1ZwXSSgCDOra65VHA+7V7eQPiArLGxTAp+yMM6Gz2tMNX2&#10;zgfqj6EUMYR9igqqENpUSp9XZNBPbEscucI6gyFCV0rt8B7DTSNfk2QuDdYcGypsaVtRfjt2RsHl&#10;I8wXiS8+v26H6XvbX7td576Veh4PmyWIQEN4iP/dex3nz+Dvl3iAz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YfaUwgAAANsAAAAPAAAAAAAAAAAAAAAAAJgCAABkcnMvZG93&#10;bnJldi54bWxQSwUGAAAAAAQABAD1AAAAhwMAAAAA&#10;" fillcolor="#fc6" stroked="f" strokeweight="0" insetpen="t">
                  <v:shadow color="#ccc"/>
                  <o:lock v:ext="edit" shapetype="t"/>
                  <v:textbox inset="2.88pt,2.88pt,2.88pt,2.88pt"/>
                </v:oval>
                <v:oval id="Oval 231" o:spid="_x0000_s1029" style="position:absolute;left:184687;top:199555;width:22571;height:2925;rotation:-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+Cr8EA&#10;AADbAAAADwAAAGRycy9kb3ducmV2LnhtbERPTWsCMRC9F/wPYQQvRbMKFVmNIqIgeGir4nnYTDdb&#10;N5Mlibvrv28Khd7m8T5nteltLVryoXKsYDrJQBAXTldcKrheDuMFiBCRNdaOScGTAmzWg5cV5tp1&#10;/EntOZYihXDIUYGJscmlDIUhi2HiGuLEfTlvMSboS6k9dinc1nKWZXNpseLUYLChnaHifn5YBe+m&#10;/X7dld7e9pfO6OPbqZl+nJQaDfvtEkSkPv6L/9xHnebP4feXdIB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/gq/BAAAA2wAAAA8AAAAAAAAAAAAAAAAAmAIAAGRycy9kb3du&#10;cmV2LnhtbFBLBQYAAAAABAAEAPUAAACGAwAAAAA=&#10;" stroked="f" strokeweight="0" insetpen="t">
                  <v:shadow color="#ccc"/>
                  <o:lock v:ext="edit" shapetype="t"/>
                  <v:textbox inset="2.88pt,2.88pt,2.88pt,2.88pt"/>
                </v:oval>
                <w10:wrap anchorx="page" anchory="page"/>
              </v:group>
            </w:pict>
          </mc:Fallback>
        </mc:AlternateContent>
      </w:r>
      <w:r w:rsidR="000068C1"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page">
                  <wp:posOffset>7061835</wp:posOffset>
                </wp:positionH>
                <wp:positionV relativeFrom="page">
                  <wp:posOffset>640080</wp:posOffset>
                </wp:positionV>
                <wp:extent cx="2410460" cy="4599940"/>
                <wp:effectExtent l="137160" t="78105" r="128905" b="65405"/>
                <wp:wrapNone/>
                <wp:docPr id="1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21420000">
                          <a:off x="0" y="0"/>
                          <a:ext cx="2410460" cy="4599940"/>
                          <a:chOff x="24897899" y="19514350"/>
                          <a:chExt cx="2410663" cy="4599891"/>
                        </a:xfrm>
                      </wpg:grpSpPr>
                      <wps:wsp>
                        <wps:cNvPr id="7" name="Rectangle 222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4897899" y="19514350"/>
                            <a:ext cx="2410663" cy="45998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" name="Line 223"/>
                        <wps:cNvCnPr/>
                        <wps:spPr bwMode="auto">
                          <a:xfrm>
                            <a:off x="24942905" y="19559356"/>
                            <a:ext cx="227564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CC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" name="Oval 224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7218550" y="19514350"/>
                            <a:ext cx="90012" cy="89935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" name="Oval 22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4897899" y="24024306"/>
                            <a:ext cx="90012" cy="89935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" name="Line 226"/>
                        <wps:cNvCnPr/>
                        <wps:spPr bwMode="auto">
                          <a:xfrm>
                            <a:off x="24942867" y="19559356"/>
                            <a:ext cx="0" cy="446495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CC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" o:spid="_x0000_s1026" style="position:absolute;margin-left:556.05pt;margin-top:50.4pt;width:189.8pt;height:362.2pt;rotation:-3;z-index:251660800;mso-position-horizontal-relative:page;mso-position-vertical-relative:page" coordorigin="248978,195143" coordsize="24106,45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">
                <v:rect id="Rectangle 222" o:spid="_x0000_s1027" style="position:absolute;left:248978;top:195143;width:24107;height:45999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89G8UA&#10;AADaAAAADwAAAGRycy9kb3ducmV2LnhtbESPT2vCQBTE74V+h+UJvdWNpVWJrqG0FAyUxn8Hj8/s&#10;MwnJvg3ZbUy/vSsIPQ4z8xtmmQymET11rrKsYDKOQBDnVldcKDjsv57nIJxH1thYJgV/5CBZPT4s&#10;Mdb2wlvqd74QAcIuRgWl920spctLMujGtiUO3tl2Bn2QXSF1h5cAN418iaKpNFhxWCixpY+S8nr3&#10;axRkh0zOP0/7n02d1uujnr5+v6VHpZ5Gw/sChKfB/4fv7bVWMIPblXAD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z0bxQAAANoAAAAPAAAAAAAAAAAAAAAAAJgCAABkcnMv&#10;ZG93bnJldi54bWxQSwUGAAAAAAQABAD1AAAAigMAAAAA&#10;" stroked="f">
                  <v:stroke joinstyle="round"/>
                  <o:lock v:ext="edit" shapetype="t"/>
                  <v:textbox inset="2.88pt,2.88pt,2.88pt,2.88pt"/>
                </v:rect>
                <v:line id="Line 223" o:spid="_x0000_s1028" style="position:absolute;visibility:visible;mso-wrap-style:square" from="249429,195593" to="272185,195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pS4sAAAADaAAAADwAAAGRycy9kb3ducmV2LnhtbERPyYoCMRC9C/5DKMGbpl0YpTWKCwPD&#10;HAZHBa9Fp3rRTqVJorZ/bw4Dc3y8fbluTS0e5HxlWcFomIAgzqyuuFBwPn0O5iB8QNZYWyYFL/Kw&#10;XnU7S0y1ffIvPY6hEDGEfYoKyhCaVEqflWTQD21DHLncOoMhQldI7fAZw00tx0nyIQ1WHBtKbGhX&#10;UnY73o2C3E8Ol+n+57LNN7fX7Px9cNd7oVS/124WIAK14V/85/7SCuLWeCXeALl6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L6UuLAAAAA2gAAAA8AAAAAAAAAAAAAAAAA&#10;oQIAAGRycy9kb3ducmV2LnhtbFBLBQYAAAAABAAEAPkAAACOAwAAAAA=&#10;" strokecolor="#fc6" strokeweight="1pt">
                  <v:shadow color="#ccc"/>
                </v:line>
                <v:oval id="Oval 224" o:spid="_x0000_s1029" style="position:absolute;left:272185;top:195143;width:900;height: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iTsMUA&#10;AADaAAAADwAAAGRycy9kb3ducmV2LnhtbESPT2sCMRTE7wW/Q3gFbzXbrRS7GkUWCoIH8c+hx8fm&#10;udl287ImUVc/vSkUehxm5jfMbNHbVlzIh8axgtdRBoK4crrhWsFh//kyAREissbWMSm4UYDFfPA0&#10;w0K7K2/psou1SBAOBSowMXaFlKEyZDGMXEecvKPzFmOSvpba4zXBbSvzLHuXFhtOCwY7Kg1VP7uz&#10;VfD27Tcnu8q/ys14uzbLdZmf7zelhs/9cgoiUh//w3/tlVbwAb9X0g2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JOwxQAAANoAAAAPAAAAAAAAAAAAAAAAAJgCAABkcnMv&#10;ZG93bnJldi54bWxQSwUGAAAAAAQABAD1AAAAigMAAAAA&#10;" fillcolor="#fc6" stroked="f" strokeweight="0" insetpen="t">
                  <v:shadow color="#ccc"/>
                  <o:lock v:ext="edit" shapetype="t"/>
                  <v:textbox inset="2.88pt,2.88pt,2.88pt,2.88pt"/>
                </v:oval>
                <v:oval id="Oval 225" o:spid="_x0000_s1030" style="position:absolute;left:248978;top:240243;width:901;height: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uHKMYA&#10;AADbAAAADwAAAGRycy9kb3ducmV2LnhtbESPQWvDMAyF74P+B6PBbquzrIyR1S0lMCj0UNr1sKOI&#10;tThbLKe226b79dVhsJvEe3rv03w5+l6dKaYusIGnaQGKuAm249bA4eP98RVUysgW+8Bk4EoJlovJ&#10;3RwrGy68o/M+t0pCOFVowOU8VFqnxpHHNA0DsWhfIXrMssZW24gXCfe9LoviRXvsWBocDlQ7an72&#10;J2/g+Ttuj35dftbb2W7jVpu6PP1ejXm4H1dvoDKN+d/8d722gi/08osMo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uHKMYAAADbAAAADwAAAAAAAAAAAAAAAACYAgAAZHJz&#10;L2Rvd25yZXYueG1sUEsFBgAAAAAEAAQA9QAAAIsDAAAAAA==&#10;" fillcolor="#fc6" stroked="f" strokeweight="0" insetpen="t">
                  <v:shadow color="#ccc"/>
                  <o:lock v:ext="edit" shapetype="t"/>
                  <v:textbox inset="2.88pt,2.88pt,2.88pt,2.88pt"/>
                </v:oval>
                <v:line id="Line 226" o:spid="_x0000_s1031" style="position:absolute;visibility:visible;mso-wrap-style:square" from="249428,195593" to="249428,240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xVPcMAAADbAAAADwAAAGRycy9kb3ducmV2LnhtbERPS2sCMRC+F/wPYQq91axaatkaxQeF&#10;0oPYdWGvw2b2UTeTJYm6/vtGKPQ2H99zFqvBdOJCzreWFUzGCQji0uqWawX58eP5DYQPyBo7y6Tg&#10;Rh5Wy9HDAlNtr/xNlyzUIoawT1FBE0KfSunLhgz6se2JI1dZZzBE6GqpHV5juOnkNElepcGWY0OD&#10;PW0bKk/Z2Sio/OxQvOz2xaZan27z/Ovgfs61Uk+Pw/odRKAh/Iv/3J86zp/A/Zd4gF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MVT3DAAAA2wAAAA8AAAAAAAAAAAAA&#10;AAAAoQIAAGRycy9kb3ducmV2LnhtbFBLBQYAAAAABAAEAPkAAACRAwAAAAA=&#10;" strokecolor="#fc6" strokeweight="1pt">
                  <v:shadow color="#ccc"/>
                </v:line>
                <w10:wrap anchorx="page" anchory="page"/>
              </v:group>
            </w:pict>
          </mc:Fallback>
        </mc:AlternateContent>
      </w:r>
    </w:p>
    <w:sectPr w:rsidR="00615652" w:rsidSect="00DE45EC">
      <w:type w:val="nextColumn"/>
      <w:pgSz w:w="15840" w:h="12240" w:orient="landscape" w:code="1"/>
      <w:pgMar w:top="11448" w:right="864" w:bottom="318" w:left="864" w:header="720" w:footer="720" w:gutter="0"/>
      <w:cols w:space="720"/>
      <w:docGrid w:linePitch="2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5A69" w:rsidRDefault="00715A69" w:rsidP="00715A69">
      <w:r>
        <w:separator/>
      </w:r>
    </w:p>
  </w:endnote>
  <w:endnote w:type="continuationSeparator" w:id="0">
    <w:p w:rsidR="00715A69" w:rsidRDefault="00715A69" w:rsidP="00715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5A69" w:rsidRDefault="00715A69" w:rsidP="00715A69">
      <w:r>
        <w:separator/>
      </w:r>
    </w:p>
  </w:footnote>
  <w:footnote w:type="continuationSeparator" w:id="0">
    <w:p w:rsidR="00715A69" w:rsidRDefault="00715A69" w:rsidP="00715A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B51C8C"/>
    <w:multiLevelType w:val="hybridMultilevel"/>
    <w:tmpl w:val="A36E4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8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8C1"/>
    <w:rsid w:val="0000229C"/>
    <w:rsid w:val="000068C1"/>
    <w:rsid w:val="00065314"/>
    <w:rsid w:val="000E70AF"/>
    <w:rsid w:val="00127C5D"/>
    <w:rsid w:val="001B33F0"/>
    <w:rsid w:val="001F7383"/>
    <w:rsid w:val="0020561B"/>
    <w:rsid w:val="002321F7"/>
    <w:rsid w:val="002368B3"/>
    <w:rsid w:val="002A7968"/>
    <w:rsid w:val="002C5F6E"/>
    <w:rsid w:val="002D7A24"/>
    <w:rsid w:val="00323541"/>
    <w:rsid w:val="0032758E"/>
    <w:rsid w:val="00336716"/>
    <w:rsid w:val="00336A5E"/>
    <w:rsid w:val="00356BCF"/>
    <w:rsid w:val="00390E2F"/>
    <w:rsid w:val="003A16F3"/>
    <w:rsid w:val="003A414B"/>
    <w:rsid w:val="003D73BF"/>
    <w:rsid w:val="003E3E8F"/>
    <w:rsid w:val="003E599E"/>
    <w:rsid w:val="003E6F76"/>
    <w:rsid w:val="004175CD"/>
    <w:rsid w:val="00446D6F"/>
    <w:rsid w:val="004B7F9F"/>
    <w:rsid w:val="00506068"/>
    <w:rsid w:val="005063B3"/>
    <w:rsid w:val="0051055A"/>
    <w:rsid w:val="005603C8"/>
    <w:rsid w:val="00567743"/>
    <w:rsid w:val="00577850"/>
    <w:rsid w:val="005845DD"/>
    <w:rsid w:val="00590A58"/>
    <w:rsid w:val="00615652"/>
    <w:rsid w:val="00630FA0"/>
    <w:rsid w:val="00652AC6"/>
    <w:rsid w:val="00660157"/>
    <w:rsid w:val="006864D0"/>
    <w:rsid w:val="00687FF2"/>
    <w:rsid w:val="006B3D9A"/>
    <w:rsid w:val="007035C8"/>
    <w:rsid w:val="00714308"/>
    <w:rsid w:val="00715A69"/>
    <w:rsid w:val="00741068"/>
    <w:rsid w:val="00752634"/>
    <w:rsid w:val="00755625"/>
    <w:rsid w:val="007631A3"/>
    <w:rsid w:val="00774ED2"/>
    <w:rsid w:val="007B7BE8"/>
    <w:rsid w:val="007D1E04"/>
    <w:rsid w:val="008118BB"/>
    <w:rsid w:val="0084154D"/>
    <w:rsid w:val="008807A4"/>
    <w:rsid w:val="008F2995"/>
    <w:rsid w:val="009937E3"/>
    <w:rsid w:val="00A21690"/>
    <w:rsid w:val="00A328B7"/>
    <w:rsid w:val="00A609DE"/>
    <w:rsid w:val="00AB5603"/>
    <w:rsid w:val="00AC0216"/>
    <w:rsid w:val="00AD4DCD"/>
    <w:rsid w:val="00AD64EE"/>
    <w:rsid w:val="00B21070"/>
    <w:rsid w:val="00B3514A"/>
    <w:rsid w:val="00B45C3B"/>
    <w:rsid w:val="00B84ADC"/>
    <w:rsid w:val="00BE6C46"/>
    <w:rsid w:val="00C068F7"/>
    <w:rsid w:val="00C9334C"/>
    <w:rsid w:val="00CA2C1D"/>
    <w:rsid w:val="00CC0DB3"/>
    <w:rsid w:val="00D16932"/>
    <w:rsid w:val="00D24507"/>
    <w:rsid w:val="00D2622E"/>
    <w:rsid w:val="00DB05AC"/>
    <w:rsid w:val="00DD74A9"/>
    <w:rsid w:val="00DE45EC"/>
    <w:rsid w:val="00E03525"/>
    <w:rsid w:val="00E36C9F"/>
    <w:rsid w:val="00F01E08"/>
    <w:rsid w:val="00F33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  <v:textbox style="mso-fit-shape-to-text: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next w:val="Normal"/>
    <w:qFormat/>
    <w:rsid w:val="00336716"/>
    <w:pPr>
      <w:jc w:val="center"/>
      <w:outlineLvl w:val="0"/>
    </w:pPr>
    <w:rPr>
      <w:rFonts w:ascii="Tahoma" w:hAnsi="Tahoma"/>
      <w:b/>
      <w:color w:val="FFFFFF"/>
      <w:spacing w:val="30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B3514A"/>
    <w:pPr>
      <w:outlineLvl w:val="1"/>
    </w:pPr>
    <w:rPr>
      <w:rFonts w:ascii="Palatino Linotype" w:hAnsi="Palatino Linotype"/>
      <w:color w:val="3399FF"/>
      <w:kern w:val="28"/>
      <w:sz w:val="48"/>
      <w:szCs w:val="52"/>
      <w:lang w:val="en"/>
    </w:rPr>
  </w:style>
  <w:style w:type="paragraph" w:styleId="Heading3">
    <w:name w:val="heading 3"/>
    <w:next w:val="Normal"/>
    <w:qFormat/>
    <w:rsid w:val="007035C8"/>
    <w:pPr>
      <w:spacing w:after="360"/>
      <w:outlineLvl w:val="2"/>
    </w:pPr>
    <w:rPr>
      <w:rFonts w:ascii="Palatino Linotype" w:hAnsi="Palatino Linotype" w:cs="Arial"/>
      <w:b/>
      <w:bCs/>
      <w:color w:val="3399FF"/>
      <w:spacing w:val="20"/>
      <w:sz w:val="32"/>
      <w:szCs w:val="32"/>
      <w:lang w:val="en"/>
    </w:rPr>
  </w:style>
  <w:style w:type="paragraph" w:styleId="Heading4">
    <w:name w:val="heading 4"/>
    <w:next w:val="Normal"/>
    <w:qFormat/>
    <w:rsid w:val="007035C8"/>
    <w:pPr>
      <w:spacing w:before="360" w:after="240"/>
      <w:outlineLvl w:val="3"/>
    </w:pPr>
    <w:rPr>
      <w:rFonts w:ascii="Palatino Linotype" w:hAnsi="Palatino Linotype" w:cs="Arial"/>
      <w:bCs/>
      <w:color w:val="3399FF"/>
      <w:spacing w:val="10"/>
      <w:sz w:val="28"/>
      <w:szCs w:val="28"/>
      <w:lang w:val="en"/>
    </w:rPr>
  </w:style>
  <w:style w:type="paragraph" w:styleId="Heading7">
    <w:name w:val="heading 7"/>
    <w:aliases w:val="Heading 7 Char"/>
    <w:basedOn w:val="Normal"/>
    <w:link w:val="Heading7Char1"/>
    <w:qFormat/>
    <w:rsid w:val="00AC0216"/>
    <w:pPr>
      <w:widowControl w:val="0"/>
      <w:overflowPunct w:val="0"/>
      <w:autoSpaceDE w:val="0"/>
      <w:autoSpaceDN w:val="0"/>
      <w:adjustRightInd w:val="0"/>
      <w:spacing w:after="96"/>
      <w:outlineLvl w:val="6"/>
    </w:pPr>
    <w:rPr>
      <w:rFonts w:ascii="Arial Black" w:hAnsi="Arial Black" w:cs="Arial Black"/>
      <w:color w:val="3399FF"/>
      <w:kern w:val="28"/>
      <w:sz w:val="1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Heading7Char1"/>
    <w:link w:val="Heading2"/>
    <w:rsid w:val="00B3514A"/>
    <w:rPr>
      <w:rFonts w:ascii="Palatino Linotype" w:hAnsi="Palatino Linotype" w:cs="Arial Black"/>
      <w:color w:val="3399FF"/>
      <w:kern w:val="28"/>
      <w:sz w:val="48"/>
      <w:szCs w:val="52"/>
      <w:lang w:val="en" w:eastAsia="en-US" w:bidi="ar-SA"/>
    </w:rPr>
  </w:style>
  <w:style w:type="character" w:customStyle="1" w:styleId="Heading7Char1">
    <w:name w:val="Heading 7 Char1"/>
    <w:aliases w:val="Heading 7 Char Char"/>
    <w:basedOn w:val="DefaultParagraphFont"/>
    <w:link w:val="Heading7"/>
    <w:rsid w:val="00AC0216"/>
    <w:rPr>
      <w:rFonts w:ascii="Arial Black" w:hAnsi="Arial Black" w:cs="Arial Black"/>
      <w:color w:val="3399FF"/>
      <w:kern w:val="28"/>
      <w:sz w:val="16"/>
      <w:lang w:val="en-US" w:eastAsia="en-US" w:bidi="ar-SA"/>
    </w:rPr>
  </w:style>
  <w:style w:type="paragraph" w:customStyle="1" w:styleId="CaptionText">
    <w:name w:val="CaptionText"/>
    <w:rsid w:val="000E70AF"/>
    <w:pPr>
      <w:jc w:val="center"/>
    </w:pPr>
    <w:rPr>
      <w:rFonts w:ascii="Arial" w:hAnsi="Arial" w:cs="Arial"/>
      <w:kern w:val="28"/>
      <w:sz w:val="15"/>
      <w:szCs w:val="15"/>
      <w:lang w:val="e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68C1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0E70AF"/>
    <w:pPr>
      <w:spacing w:after="143" w:line="406" w:lineRule="auto"/>
    </w:pPr>
    <w:rPr>
      <w:rFonts w:ascii="Tahoma" w:hAnsi="Tahoma" w:cs="Arial"/>
      <w:kern w:val="28"/>
      <w:sz w:val="18"/>
      <w:szCs w:val="18"/>
      <w:lang w:val="en"/>
    </w:rPr>
  </w:style>
  <w:style w:type="character" w:customStyle="1" w:styleId="BodyTextChar">
    <w:name w:val="Body Text Char"/>
    <w:basedOn w:val="DefaultParagraphFont"/>
    <w:link w:val="BodyText"/>
    <w:rsid w:val="000E70AF"/>
    <w:rPr>
      <w:rFonts w:ascii="Tahoma" w:hAnsi="Tahoma" w:cs="Arial"/>
      <w:kern w:val="28"/>
      <w:sz w:val="18"/>
      <w:szCs w:val="18"/>
      <w:lang w:val="en" w:eastAsia="en-US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8C1"/>
    <w:rPr>
      <w:rFonts w:ascii="Tahoma" w:hAnsi="Tahoma" w:cs="Tahoma"/>
      <w:sz w:val="16"/>
      <w:szCs w:val="16"/>
    </w:rPr>
  </w:style>
  <w:style w:type="paragraph" w:customStyle="1" w:styleId="tagline">
    <w:name w:val="tagline"/>
    <w:basedOn w:val="Normal"/>
    <w:rsid w:val="000E70AF"/>
    <w:rPr>
      <w:rFonts w:ascii="Tahoma" w:hAnsi="Tahoma"/>
      <w:spacing w:val="20"/>
      <w:sz w:val="22"/>
    </w:rPr>
  </w:style>
  <w:style w:type="paragraph" w:styleId="ListParagraph">
    <w:name w:val="List Paragraph"/>
    <w:basedOn w:val="Normal"/>
    <w:uiPriority w:val="34"/>
    <w:qFormat/>
    <w:rsid w:val="00687FF2"/>
    <w:pPr>
      <w:spacing w:after="200" w:line="276" w:lineRule="auto"/>
      <w:ind w:left="720"/>
      <w:contextualSpacing/>
    </w:pPr>
    <w:rPr>
      <w:rFonts w:ascii="Arial" w:eastAsiaTheme="minorHAnsi" w:hAnsi="Arial" w:cs="Arial"/>
    </w:rPr>
  </w:style>
  <w:style w:type="paragraph" w:customStyle="1" w:styleId="Address1">
    <w:name w:val="Address 1"/>
    <w:next w:val="Normal"/>
    <w:rsid w:val="000E70AF"/>
    <w:rPr>
      <w:rFonts w:ascii="Palatino Linotype" w:hAnsi="Palatino Linotype"/>
      <w:sz w:val="22"/>
      <w:szCs w:val="24"/>
    </w:rPr>
  </w:style>
  <w:style w:type="paragraph" w:customStyle="1" w:styleId="Address2">
    <w:name w:val="Address 2"/>
    <w:next w:val="Normal"/>
    <w:rsid w:val="000E70AF"/>
    <w:rPr>
      <w:rFonts w:ascii="Tahoma" w:hAnsi="Tahoma" w:cs="Arial"/>
      <w:kern w:val="28"/>
      <w:sz w:val="18"/>
      <w:szCs w:val="18"/>
      <w:lang w:val="en"/>
    </w:rPr>
  </w:style>
  <w:style w:type="character" w:styleId="Hyperlink">
    <w:name w:val="Hyperlink"/>
    <w:basedOn w:val="DefaultParagraphFont"/>
    <w:uiPriority w:val="99"/>
    <w:unhideWhenUsed/>
    <w:rsid w:val="003D73B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15A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5A6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15A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5A6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next w:val="Normal"/>
    <w:qFormat/>
    <w:rsid w:val="00336716"/>
    <w:pPr>
      <w:jc w:val="center"/>
      <w:outlineLvl w:val="0"/>
    </w:pPr>
    <w:rPr>
      <w:rFonts w:ascii="Tahoma" w:hAnsi="Tahoma"/>
      <w:b/>
      <w:color w:val="FFFFFF"/>
      <w:spacing w:val="30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B3514A"/>
    <w:pPr>
      <w:outlineLvl w:val="1"/>
    </w:pPr>
    <w:rPr>
      <w:rFonts w:ascii="Palatino Linotype" w:hAnsi="Palatino Linotype"/>
      <w:color w:val="3399FF"/>
      <w:kern w:val="28"/>
      <w:sz w:val="48"/>
      <w:szCs w:val="52"/>
      <w:lang w:val="en"/>
    </w:rPr>
  </w:style>
  <w:style w:type="paragraph" w:styleId="Heading3">
    <w:name w:val="heading 3"/>
    <w:next w:val="Normal"/>
    <w:qFormat/>
    <w:rsid w:val="007035C8"/>
    <w:pPr>
      <w:spacing w:after="360"/>
      <w:outlineLvl w:val="2"/>
    </w:pPr>
    <w:rPr>
      <w:rFonts w:ascii="Palatino Linotype" w:hAnsi="Palatino Linotype" w:cs="Arial"/>
      <w:b/>
      <w:bCs/>
      <w:color w:val="3399FF"/>
      <w:spacing w:val="20"/>
      <w:sz w:val="32"/>
      <w:szCs w:val="32"/>
      <w:lang w:val="en"/>
    </w:rPr>
  </w:style>
  <w:style w:type="paragraph" w:styleId="Heading4">
    <w:name w:val="heading 4"/>
    <w:next w:val="Normal"/>
    <w:qFormat/>
    <w:rsid w:val="007035C8"/>
    <w:pPr>
      <w:spacing w:before="360" w:after="240"/>
      <w:outlineLvl w:val="3"/>
    </w:pPr>
    <w:rPr>
      <w:rFonts w:ascii="Palatino Linotype" w:hAnsi="Palatino Linotype" w:cs="Arial"/>
      <w:bCs/>
      <w:color w:val="3399FF"/>
      <w:spacing w:val="10"/>
      <w:sz w:val="28"/>
      <w:szCs w:val="28"/>
      <w:lang w:val="en"/>
    </w:rPr>
  </w:style>
  <w:style w:type="paragraph" w:styleId="Heading7">
    <w:name w:val="heading 7"/>
    <w:aliases w:val="Heading 7 Char"/>
    <w:basedOn w:val="Normal"/>
    <w:link w:val="Heading7Char1"/>
    <w:qFormat/>
    <w:rsid w:val="00AC0216"/>
    <w:pPr>
      <w:widowControl w:val="0"/>
      <w:overflowPunct w:val="0"/>
      <w:autoSpaceDE w:val="0"/>
      <w:autoSpaceDN w:val="0"/>
      <w:adjustRightInd w:val="0"/>
      <w:spacing w:after="96"/>
      <w:outlineLvl w:val="6"/>
    </w:pPr>
    <w:rPr>
      <w:rFonts w:ascii="Arial Black" w:hAnsi="Arial Black" w:cs="Arial Black"/>
      <w:color w:val="3399FF"/>
      <w:kern w:val="28"/>
      <w:sz w:val="1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Heading7Char1"/>
    <w:link w:val="Heading2"/>
    <w:rsid w:val="00B3514A"/>
    <w:rPr>
      <w:rFonts w:ascii="Palatino Linotype" w:hAnsi="Palatino Linotype" w:cs="Arial Black"/>
      <w:color w:val="3399FF"/>
      <w:kern w:val="28"/>
      <w:sz w:val="48"/>
      <w:szCs w:val="52"/>
      <w:lang w:val="en" w:eastAsia="en-US" w:bidi="ar-SA"/>
    </w:rPr>
  </w:style>
  <w:style w:type="character" w:customStyle="1" w:styleId="Heading7Char1">
    <w:name w:val="Heading 7 Char1"/>
    <w:aliases w:val="Heading 7 Char Char"/>
    <w:basedOn w:val="DefaultParagraphFont"/>
    <w:link w:val="Heading7"/>
    <w:rsid w:val="00AC0216"/>
    <w:rPr>
      <w:rFonts w:ascii="Arial Black" w:hAnsi="Arial Black" w:cs="Arial Black"/>
      <w:color w:val="3399FF"/>
      <w:kern w:val="28"/>
      <w:sz w:val="16"/>
      <w:lang w:val="en-US" w:eastAsia="en-US" w:bidi="ar-SA"/>
    </w:rPr>
  </w:style>
  <w:style w:type="paragraph" w:customStyle="1" w:styleId="CaptionText">
    <w:name w:val="CaptionText"/>
    <w:rsid w:val="000E70AF"/>
    <w:pPr>
      <w:jc w:val="center"/>
    </w:pPr>
    <w:rPr>
      <w:rFonts w:ascii="Arial" w:hAnsi="Arial" w:cs="Arial"/>
      <w:kern w:val="28"/>
      <w:sz w:val="15"/>
      <w:szCs w:val="15"/>
      <w:lang w:val="e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68C1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0E70AF"/>
    <w:pPr>
      <w:spacing w:after="143" w:line="406" w:lineRule="auto"/>
    </w:pPr>
    <w:rPr>
      <w:rFonts w:ascii="Tahoma" w:hAnsi="Tahoma" w:cs="Arial"/>
      <w:kern w:val="28"/>
      <w:sz w:val="18"/>
      <w:szCs w:val="18"/>
      <w:lang w:val="en"/>
    </w:rPr>
  </w:style>
  <w:style w:type="character" w:customStyle="1" w:styleId="BodyTextChar">
    <w:name w:val="Body Text Char"/>
    <w:basedOn w:val="DefaultParagraphFont"/>
    <w:link w:val="BodyText"/>
    <w:rsid w:val="000E70AF"/>
    <w:rPr>
      <w:rFonts w:ascii="Tahoma" w:hAnsi="Tahoma" w:cs="Arial"/>
      <w:kern w:val="28"/>
      <w:sz w:val="18"/>
      <w:szCs w:val="18"/>
      <w:lang w:val="en" w:eastAsia="en-US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8C1"/>
    <w:rPr>
      <w:rFonts w:ascii="Tahoma" w:hAnsi="Tahoma" w:cs="Tahoma"/>
      <w:sz w:val="16"/>
      <w:szCs w:val="16"/>
    </w:rPr>
  </w:style>
  <w:style w:type="paragraph" w:customStyle="1" w:styleId="tagline">
    <w:name w:val="tagline"/>
    <w:basedOn w:val="Normal"/>
    <w:rsid w:val="000E70AF"/>
    <w:rPr>
      <w:rFonts w:ascii="Tahoma" w:hAnsi="Tahoma"/>
      <w:spacing w:val="20"/>
      <w:sz w:val="22"/>
    </w:rPr>
  </w:style>
  <w:style w:type="paragraph" w:styleId="ListParagraph">
    <w:name w:val="List Paragraph"/>
    <w:basedOn w:val="Normal"/>
    <w:uiPriority w:val="34"/>
    <w:qFormat/>
    <w:rsid w:val="00687FF2"/>
    <w:pPr>
      <w:spacing w:after="200" w:line="276" w:lineRule="auto"/>
      <w:ind w:left="720"/>
      <w:contextualSpacing/>
    </w:pPr>
    <w:rPr>
      <w:rFonts w:ascii="Arial" w:eastAsiaTheme="minorHAnsi" w:hAnsi="Arial" w:cs="Arial"/>
    </w:rPr>
  </w:style>
  <w:style w:type="paragraph" w:customStyle="1" w:styleId="Address1">
    <w:name w:val="Address 1"/>
    <w:next w:val="Normal"/>
    <w:rsid w:val="000E70AF"/>
    <w:rPr>
      <w:rFonts w:ascii="Palatino Linotype" w:hAnsi="Palatino Linotype"/>
      <w:sz w:val="22"/>
      <w:szCs w:val="24"/>
    </w:rPr>
  </w:style>
  <w:style w:type="paragraph" w:customStyle="1" w:styleId="Address2">
    <w:name w:val="Address 2"/>
    <w:next w:val="Normal"/>
    <w:rsid w:val="000E70AF"/>
    <w:rPr>
      <w:rFonts w:ascii="Tahoma" w:hAnsi="Tahoma" w:cs="Arial"/>
      <w:kern w:val="28"/>
      <w:sz w:val="18"/>
      <w:szCs w:val="18"/>
      <w:lang w:val="en"/>
    </w:rPr>
  </w:style>
  <w:style w:type="character" w:styleId="Hyperlink">
    <w:name w:val="Hyperlink"/>
    <w:basedOn w:val="DefaultParagraphFont"/>
    <w:uiPriority w:val="99"/>
    <w:unhideWhenUsed/>
    <w:rsid w:val="003D73B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15A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5A6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15A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5A6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518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arcofsanjoaquin" TargetMode="External"/><Relationship Id="rId13" Type="http://schemas.openxmlformats.org/officeDocument/2006/relationships/image" Target="media/image10.jpg"/><Relationship Id="rId18" Type="http://schemas.openxmlformats.org/officeDocument/2006/relationships/image" Target="media/image30.jpg"/><Relationship Id="rId3" Type="http://schemas.microsoft.com/office/2007/relationships/stylesWithEffects" Target="stylesWithEffects.xml"/><Relationship Id="rId21" Type="http://schemas.openxmlformats.org/officeDocument/2006/relationships/image" Target="media/image50.JPG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image" Target="media/image3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0.jpeg"/><Relationship Id="rId20" Type="http://schemas.openxmlformats.org/officeDocument/2006/relationships/image" Target="media/image5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arc-sjorg.presencehost.net/who-we-are/contact.html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hyperlink" Target="http://www.thearcsj.org" TargetMode="External"/><Relationship Id="rId10" Type="http://schemas.openxmlformats.org/officeDocument/2006/relationships/hyperlink" Target="http://www.facebook.com/arcofsanjoaquin" TargetMode="External"/><Relationship Id="rId19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hyperlink" Target="http://arc-sjorg.presencehost.net/who-we-are/contact.html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://www.thearcsj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nnieu\AppData\Roaming\Microsoft\Templates\Brochur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1314</TotalTime>
  <Pages>2</Pages>
  <Words>0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Connie Uychutin</dc:creator>
  <cp:lastModifiedBy>Connie Uychutin</cp:lastModifiedBy>
  <cp:revision>27</cp:revision>
  <cp:lastPrinted>2017-05-25T18:05:00Z</cp:lastPrinted>
  <dcterms:created xsi:type="dcterms:W3CDTF">2017-05-02T21:20:00Z</dcterms:created>
  <dcterms:modified xsi:type="dcterms:W3CDTF">2017-07-10T21:13:00Z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TC060873201033</vt:lpwstr>
  </property>
</Properties>
</file>